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107FAC71" w14:textId="77777777" w:rsidR="00095F66" w:rsidRPr="00223B41" w:rsidRDefault="002B79BE" w:rsidP="00095F66">
          <w:pPr>
            <w:rPr>
              <w:bCs/>
              <w:szCs w:val="20"/>
            </w:rPr>
          </w:pPr>
          <w:r>
            <w:rPr>
              <w:bCs/>
              <w:noProof/>
              <w:szCs w:val="20"/>
            </w:rPr>
            <w:drawing>
              <wp:inline distT="0" distB="0" distL="0" distR="0" wp14:anchorId="604B38E0" wp14:editId="0CFF2C65">
                <wp:extent cx="2642616" cy="555171"/>
                <wp:effectExtent l="0" t="0" r="0" b="0"/>
                <wp:docPr id="1792041483" name="Picture 3" descr="Minnesota Department of Correction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2041483" name="Picture 3" descr="Minnesota Department of Corrections logo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2616" cy="5551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0D07164A" w14:textId="4642D556" w:rsidR="00357280" w:rsidRPr="005874A6" w:rsidRDefault="00357280" w:rsidP="005874A6">
      <w:pPr>
        <w:pStyle w:val="Heading1"/>
      </w:pPr>
      <w:r w:rsidRPr="005874A6">
        <w:t xml:space="preserve">Agenda: </w:t>
      </w:r>
      <w:r w:rsidR="000F48D7">
        <w:t>Community Supervision Work</w:t>
      </w:r>
      <w:r w:rsidR="00F57B44">
        <w:t>ing</w:t>
      </w:r>
      <w:r w:rsidR="000F48D7">
        <w:t xml:space="preserve"> Group Meeting</w:t>
      </w:r>
    </w:p>
    <w:p w14:paraId="63EEC0F0" w14:textId="16D0107F" w:rsidR="00357280" w:rsidRPr="00357280" w:rsidRDefault="00357280" w:rsidP="00357280">
      <w:r w:rsidRPr="00D949DD">
        <w:rPr>
          <w:rStyle w:val="Bold"/>
        </w:rPr>
        <w:t>Date:</w:t>
      </w:r>
      <w:r w:rsidRPr="00357280">
        <w:t xml:space="preserve"> </w:t>
      </w:r>
      <w:r w:rsidR="000F48D7">
        <w:t>08</w:t>
      </w:r>
      <w:r w:rsidRPr="00357280">
        <w:t>/</w:t>
      </w:r>
      <w:r w:rsidR="000F48D7">
        <w:t>10</w:t>
      </w:r>
      <w:r w:rsidRPr="00357280">
        <w:t>/</w:t>
      </w:r>
      <w:r w:rsidR="000F48D7">
        <w:t>2026</w:t>
      </w:r>
    </w:p>
    <w:p w14:paraId="596CAFE5" w14:textId="7B7929E6" w:rsidR="00357280" w:rsidRPr="00357280" w:rsidRDefault="00357280" w:rsidP="00EF49B9">
      <w:pPr>
        <w:pStyle w:val="Heading2"/>
      </w:pPr>
      <w:r w:rsidRPr="00357280">
        <w:t xml:space="preserve">Topic: </w:t>
      </w:r>
      <w:r w:rsidR="000F48D7">
        <w:t>Recent Delivery System Transitions</w:t>
      </w:r>
    </w:p>
    <w:tbl>
      <w:tblPr>
        <w:tblStyle w:val="TableGrid"/>
        <w:tblW w:w="7552" w:type="dxa"/>
        <w:tblLook w:val="04A0" w:firstRow="1" w:lastRow="0" w:firstColumn="1" w:lastColumn="0" w:noHBand="0" w:noVBand="1"/>
      </w:tblPr>
      <w:tblGrid>
        <w:gridCol w:w="2517"/>
        <w:gridCol w:w="2517"/>
        <w:gridCol w:w="2518"/>
      </w:tblGrid>
      <w:tr w:rsidR="000F48D7" w14:paraId="5C9ACFA3" w14:textId="77777777" w:rsidTr="000F48D7">
        <w:tc>
          <w:tcPr>
            <w:tcW w:w="2517" w:type="dxa"/>
          </w:tcPr>
          <w:p w14:paraId="5F36ED41" w14:textId="77777777" w:rsidR="000F48D7" w:rsidRPr="009F72F6" w:rsidRDefault="000F48D7" w:rsidP="00083B27">
            <w:pPr>
              <w:spacing w:before="0" w:after="0" w:line="240" w:lineRule="auto"/>
              <w:rPr>
                <w:b/>
                <w:bCs/>
              </w:rPr>
            </w:pPr>
            <w:r w:rsidRPr="009F72F6">
              <w:rPr>
                <w:b/>
                <w:bCs/>
              </w:rPr>
              <w:t>County</w:t>
            </w:r>
          </w:p>
        </w:tc>
        <w:tc>
          <w:tcPr>
            <w:tcW w:w="2517" w:type="dxa"/>
          </w:tcPr>
          <w:p w14:paraId="5938CD73" w14:textId="77777777" w:rsidR="000F48D7" w:rsidRPr="009F72F6" w:rsidRDefault="000F48D7" w:rsidP="00083B27">
            <w:pPr>
              <w:spacing w:before="0" w:after="0" w:line="240" w:lineRule="auto"/>
              <w:rPr>
                <w:b/>
                <w:bCs/>
              </w:rPr>
            </w:pPr>
            <w:r w:rsidRPr="009F72F6">
              <w:rPr>
                <w:b/>
                <w:bCs/>
              </w:rPr>
              <w:t>Transition Type</w:t>
            </w:r>
          </w:p>
        </w:tc>
        <w:tc>
          <w:tcPr>
            <w:tcW w:w="2518" w:type="dxa"/>
          </w:tcPr>
          <w:p w14:paraId="732E91C3" w14:textId="77777777" w:rsidR="000F48D7" w:rsidRPr="009F72F6" w:rsidRDefault="000F48D7" w:rsidP="00083B27">
            <w:pPr>
              <w:spacing w:before="0" w:after="0" w:line="240" w:lineRule="auto"/>
              <w:rPr>
                <w:b/>
                <w:bCs/>
              </w:rPr>
            </w:pPr>
            <w:r w:rsidRPr="009F72F6">
              <w:rPr>
                <w:b/>
                <w:bCs/>
              </w:rPr>
              <w:t>Date</w:t>
            </w:r>
          </w:p>
        </w:tc>
      </w:tr>
      <w:tr w:rsidR="000F48D7" w14:paraId="1E5CFF6D" w14:textId="77777777" w:rsidTr="000F48D7">
        <w:tc>
          <w:tcPr>
            <w:tcW w:w="2517" w:type="dxa"/>
          </w:tcPr>
          <w:p w14:paraId="3A1C8C56" w14:textId="77777777" w:rsidR="000F48D7" w:rsidRDefault="000F48D7" w:rsidP="00083B27">
            <w:pPr>
              <w:spacing w:before="0" w:after="0" w:line="240" w:lineRule="auto"/>
            </w:pPr>
            <w:r>
              <w:t>Meeker</w:t>
            </w:r>
          </w:p>
        </w:tc>
        <w:tc>
          <w:tcPr>
            <w:tcW w:w="2517" w:type="dxa"/>
          </w:tcPr>
          <w:p w14:paraId="74409D33" w14:textId="77777777" w:rsidR="000F48D7" w:rsidRDefault="000F48D7" w:rsidP="00083B27">
            <w:pPr>
              <w:spacing w:before="0" w:after="0" w:line="240" w:lineRule="auto"/>
            </w:pPr>
            <w:r>
              <w:t>DOC/CPO to DOC</w:t>
            </w:r>
          </w:p>
        </w:tc>
        <w:tc>
          <w:tcPr>
            <w:tcW w:w="2518" w:type="dxa"/>
          </w:tcPr>
          <w:p w14:paraId="6DDBA52F" w14:textId="77777777" w:rsidR="000F48D7" w:rsidRDefault="000F48D7" w:rsidP="00083B27">
            <w:pPr>
              <w:spacing w:before="0" w:after="0" w:line="240" w:lineRule="auto"/>
            </w:pPr>
            <w:r>
              <w:t>12-01-2019</w:t>
            </w:r>
          </w:p>
        </w:tc>
      </w:tr>
      <w:tr w:rsidR="000F48D7" w14:paraId="41CE7B5D" w14:textId="77777777" w:rsidTr="000F48D7">
        <w:tc>
          <w:tcPr>
            <w:tcW w:w="2517" w:type="dxa"/>
          </w:tcPr>
          <w:p w14:paraId="70BFBC1B" w14:textId="77777777" w:rsidR="000F48D7" w:rsidRDefault="000F48D7" w:rsidP="00083B27">
            <w:pPr>
              <w:spacing w:before="0" w:after="0" w:line="240" w:lineRule="auto"/>
            </w:pPr>
            <w:r>
              <w:t>Mille Lacs</w:t>
            </w:r>
          </w:p>
        </w:tc>
        <w:tc>
          <w:tcPr>
            <w:tcW w:w="2517" w:type="dxa"/>
          </w:tcPr>
          <w:p w14:paraId="06A04AE7" w14:textId="77777777" w:rsidR="000F48D7" w:rsidRDefault="000F48D7" w:rsidP="00083B27">
            <w:pPr>
              <w:spacing w:before="0" w:after="0" w:line="240" w:lineRule="auto"/>
            </w:pPr>
            <w:r>
              <w:t>DOC/CPO to DOC</w:t>
            </w:r>
          </w:p>
        </w:tc>
        <w:tc>
          <w:tcPr>
            <w:tcW w:w="2518" w:type="dxa"/>
          </w:tcPr>
          <w:p w14:paraId="4E663365" w14:textId="77777777" w:rsidR="000F48D7" w:rsidRDefault="000F48D7" w:rsidP="00083B27">
            <w:pPr>
              <w:spacing w:before="0" w:after="0" w:line="240" w:lineRule="auto"/>
            </w:pPr>
            <w:r>
              <w:t>07-01-2021</w:t>
            </w:r>
          </w:p>
        </w:tc>
      </w:tr>
      <w:tr w:rsidR="000F48D7" w14:paraId="135DB583" w14:textId="77777777" w:rsidTr="000F48D7">
        <w:tc>
          <w:tcPr>
            <w:tcW w:w="2517" w:type="dxa"/>
          </w:tcPr>
          <w:p w14:paraId="295F782D" w14:textId="77777777" w:rsidR="000F48D7" w:rsidRDefault="000F48D7" w:rsidP="00083B27">
            <w:pPr>
              <w:spacing w:before="0" w:after="0" w:line="240" w:lineRule="auto"/>
            </w:pPr>
            <w:r>
              <w:t>Otter Tail</w:t>
            </w:r>
          </w:p>
        </w:tc>
        <w:tc>
          <w:tcPr>
            <w:tcW w:w="2517" w:type="dxa"/>
          </w:tcPr>
          <w:p w14:paraId="4E922492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5791E727" w14:textId="77777777" w:rsidR="000F48D7" w:rsidRDefault="000F48D7" w:rsidP="00083B27">
            <w:pPr>
              <w:spacing w:before="0" w:after="0" w:line="240" w:lineRule="auto"/>
            </w:pPr>
            <w:r>
              <w:t>12-02-2024</w:t>
            </w:r>
          </w:p>
        </w:tc>
      </w:tr>
      <w:tr w:rsidR="000F48D7" w14:paraId="62A064FE" w14:textId="77777777" w:rsidTr="000F48D7">
        <w:tc>
          <w:tcPr>
            <w:tcW w:w="2517" w:type="dxa"/>
          </w:tcPr>
          <w:p w14:paraId="0D091D1D" w14:textId="77777777" w:rsidR="000F48D7" w:rsidRDefault="000F48D7" w:rsidP="00083B27">
            <w:pPr>
              <w:spacing w:before="0" w:after="0" w:line="240" w:lineRule="auto"/>
            </w:pPr>
            <w:r>
              <w:t>Chisago</w:t>
            </w:r>
          </w:p>
        </w:tc>
        <w:tc>
          <w:tcPr>
            <w:tcW w:w="2517" w:type="dxa"/>
          </w:tcPr>
          <w:p w14:paraId="31AE8FB1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10CB4EF2" w14:textId="77777777" w:rsidR="000F48D7" w:rsidRDefault="000F48D7" w:rsidP="00083B27">
            <w:pPr>
              <w:spacing w:before="0" w:after="0" w:line="240" w:lineRule="auto"/>
            </w:pPr>
            <w:r>
              <w:t>06-25-2025</w:t>
            </w:r>
          </w:p>
        </w:tc>
      </w:tr>
      <w:tr w:rsidR="000F48D7" w14:paraId="0ABFBA94" w14:textId="77777777" w:rsidTr="000F48D7">
        <w:tc>
          <w:tcPr>
            <w:tcW w:w="2517" w:type="dxa"/>
          </w:tcPr>
          <w:p w14:paraId="3E4F3E43" w14:textId="77777777" w:rsidR="000F48D7" w:rsidRDefault="000F48D7" w:rsidP="00083B27">
            <w:pPr>
              <w:spacing w:before="0" w:after="0" w:line="240" w:lineRule="auto"/>
            </w:pPr>
            <w:r>
              <w:t>Waseca</w:t>
            </w:r>
          </w:p>
        </w:tc>
        <w:tc>
          <w:tcPr>
            <w:tcW w:w="2517" w:type="dxa"/>
          </w:tcPr>
          <w:p w14:paraId="01146FF4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08178E6E" w14:textId="77777777" w:rsidR="000F48D7" w:rsidRDefault="000F48D7" w:rsidP="00083B27">
            <w:pPr>
              <w:spacing w:before="0" w:after="0" w:line="240" w:lineRule="auto"/>
            </w:pPr>
            <w:r>
              <w:t>10-01-2025</w:t>
            </w:r>
          </w:p>
        </w:tc>
      </w:tr>
      <w:tr w:rsidR="000F48D7" w14:paraId="6E7E19B0" w14:textId="77777777" w:rsidTr="000F48D7">
        <w:tc>
          <w:tcPr>
            <w:tcW w:w="2517" w:type="dxa"/>
          </w:tcPr>
          <w:p w14:paraId="7865699C" w14:textId="77777777" w:rsidR="000F48D7" w:rsidRDefault="000F48D7" w:rsidP="00083B27">
            <w:pPr>
              <w:spacing w:before="0" w:after="0" w:line="240" w:lineRule="auto"/>
            </w:pPr>
            <w:r>
              <w:t>Pope</w:t>
            </w:r>
          </w:p>
        </w:tc>
        <w:tc>
          <w:tcPr>
            <w:tcW w:w="2517" w:type="dxa"/>
          </w:tcPr>
          <w:p w14:paraId="659183D0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1A7AA7A5" w14:textId="77777777" w:rsidR="000F48D7" w:rsidRDefault="000F48D7" w:rsidP="00083B27">
            <w:pPr>
              <w:spacing w:before="0" w:after="0" w:line="240" w:lineRule="auto"/>
            </w:pPr>
            <w:r>
              <w:t>12-12-2025</w:t>
            </w:r>
          </w:p>
        </w:tc>
      </w:tr>
      <w:tr w:rsidR="000F48D7" w14:paraId="3AF0E217" w14:textId="77777777" w:rsidTr="000F48D7">
        <w:tc>
          <w:tcPr>
            <w:tcW w:w="2517" w:type="dxa"/>
          </w:tcPr>
          <w:p w14:paraId="76AC7057" w14:textId="77777777" w:rsidR="000F48D7" w:rsidRDefault="000F48D7" w:rsidP="00083B27">
            <w:pPr>
              <w:spacing w:before="0" w:after="0" w:line="240" w:lineRule="auto"/>
            </w:pPr>
            <w:r>
              <w:t>Brown</w:t>
            </w:r>
          </w:p>
        </w:tc>
        <w:tc>
          <w:tcPr>
            <w:tcW w:w="2517" w:type="dxa"/>
          </w:tcPr>
          <w:p w14:paraId="505EC01A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5DFC8115" w14:textId="77777777" w:rsidR="000F48D7" w:rsidRDefault="000F48D7" w:rsidP="00083B27">
            <w:pPr>
              <w:spacing w:before="0" w:after="0" w:line="240" w:lineRule="auto"/>
            </w:pPr>
            <w:r>
              <w:t>01-23-2026</w:t>
            </w:r>
          </w:p>
        </w:tc>
      </w:tr>
      <w:tr w:rsidR="000F48D7" w14:paraId="23CBAD58" w14:textId="77777777" w:rsidTr="000F48D7">
        <w:tc>
          <w:tcPr>
            <w:tcW w:w="2517" w:type="dxa"/>
          </w:tcPr>
          <w:p w14:paraId="461E4F91" w14:textId="77777777" w:rsidR="000F48D7" w:rsidRDefault="000F48D7" w:rsidP="00083B27">
            <w:pPr>
              <w:spacing w:before="0" w:after="0" w:line="240" w:lineRule="auto"/>
            </w:pPr>
            <w:r>
              <w:t>Cass</w:t>
            </w:r>
          </w:p>
        </w:tc>
        <w:tc>
          <w:tcPr>
            <w:tcW w:w="2517" w:type="dxa"/>
          </w:tcPr>
          <w:p w14:paraId="13DF44E5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7762C926" w14:textId="77777777" w:rsidR="000F48D7" w:rsidRDefault="000F48D7" w:rsidP="00083B27">
            <w:pPr>
              <w:spacing w:before="0" w:after="0" w:line="240" w:lineRule="auto"/>
            </w:pPr>
            <w:r>
              <w:t>03-06-2026</w:t>
            </w:r>
          </w:p>
        </w:tc>
      </w:tr>
      <w:tr w:rsidR="000F48D7" w14:paraId="11129F24" w14:textId="77777777" w:rsidTr="000F48D7">
        <w:tc>
          <w:tcPr>
            <w:tcW w:w="2517" w:type="dxa"/>
          </w:tcPr>
          <w:p w14:paraId="57C5CA3B" w14:textId="77777777" w:rsidR="000F48D7" w:rsidRDefault="000F48D7" w:rsidP="00083B27">
            <w:pPr>
              <w:spacing w:before="0" w:after="0" w:line="240" w:lineRule="auto"/>
            </w:pPr>
            <w:r>
              <w:t>Wabasha</w:t>
            </w:r>
          </w:p>
        </w:tc>
        <w:tc>
          <w:tcPr>
            <w:tcW w:w="2517" w:type="dxa"/>
          </w:tcPr>
          <w:p w14:paraId="59EC1B4A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51DFC843" w14:textId="77777777" w:rsidR="000F48D7" w:rsidRDefault="000F48D7" w:rsidP="00083B27">
            <w:pPr>
              <w:spacing w:before="0" w:after="0" w:line="240" w:lineRule="auto"/>
            </w:pPr>
            <w:r>
              <w:t>04-01-2026</w:t>
            </w:r>
          </w:p>
        </w:tc>
      </w:tr>
      <w:tr w:rsidR="000F48D7" w14:paraId="00941A9D" w14:textId="77777777" w:rsidTr="000F48D7">
        <w:tc>
          <w:tcPr>
            <w:tcW w:w="2517" w:type="dxa"/>
          </w:tcPr>
          <w:p w14:paraId="126FD1AB" w14:textId="77777777" w:rsidR="000F48D7" w:rsidRDefault="000F48D7" w:rsidP="00083B27">
            <w:pPr>
              <w:spacing w:before="0" w:after="0" w:line="240" w:lineRule="auto"/>
            </w:pPr>
            <w:r>
              <w:t>Wright</w:t>
            </w:r>
          </w:p>
        </w:tc>
        <w:tc>
          <w:tcPr>
            <w:tcW w:w="2517" w:type="dxa"/>
          </w:tcPr>
          <w:p w14:paraId="66CB3954" w14:textId="77777777" w:rsidR="000F48D7" w:rsidRDefault="000F48D7" w:rsidP="00083B27">
            <w:pPr>
              <w:spacing w:before="0" w:after="0" w:line="240" w:lineRule="auto"/>
            </w:pPr>
            <w:r>
              <w:t>DOC/CPO to CCA</w:t>
            </w:r>
          </w:p>
        </w:tc>
        <w:tc>
          <w:tcPr>
            <w:tcW w:w="2518" w:type="dxa"/>
          </w:tcPr>
          <w:p w14:paraId="1D632BCD" w14:textId="77777777" w:rsidR="000F48D7" w:rsidRDefault="000F48D7" w:rsidP="00083B27">
            <w:pPr>
              <w:spacing w:before="0" w:after="0" w:line="240" w:lineRule="auto"/>
            </w:pPr>
            <w:r>
              <w:t>06-22-2026</w:t>
            </w:r>
          </w:p>
        </w:tc>
      </w:tr>
    </w:tbl>
    <w:p w14:paraId="7CFDC49F" w14:textId="77777777" w:rsidR="00B86059" w:rsidRDefault="00B86059" w:rsidP="00746705">
      <w:pPr>
        <w:spacing w:before="0" w:after="0"/>
      </w:pPr>
    </w:p>
    <w:p w14:paraId="03B00154" w14:textId="394A9332" w:rsidR="008478DD" w:rsidRDefault="000F48D7" w:rsidP="00746705">
      <w:pPr>
        <w:spacing w:before="0" w:after="0"/>
      </w:pPr>
      <w:r>
        <w:t>Prior to the funding formula change in 2023, there had been two delivery system transitions. Following the funding formula change, there were 8 delivery system transitions.</w:t>
      </w:r>
    </w:p>
    <w:p w14:paraId="3FB509F0" w14:textId="7B9E2BF3" w:rsidR="00357280" w:rsidRPr="00EF49B9" w:rsidRDefault="00357280" w:rsidP="00746705">
      <w:pPr>
        <w:pStyle w:val="Heading2"/>
        <w:spacing w:after="0"/>
      </w:pPr>
      <w:r w:rsidRPr="00EF49B9">
        <w:t xml:space="preserve">Topic: </w:t>
      </w:r>
      <w:r w:rsidR="000F48D7">
        <w:t>Review Statutes Governing Delivery System Transitions</w:t>
      </w:r>
    </w:p>
    <w:p w14:paraId="2053884D" w14:textId="0662186F" w:rsidR="00357280" w:rsidRDefault="000F48D7" w:rsidP="00746705">
      <w:pPr>
        <w:spacing w:after="0"/>
      </w:pPr>
      <w:r w:rsidRPr="000F48D7">
        <w:t>Attachments: Minn.</w:t>
      </w:r>
      <w:r>
        <w:t xml:space="preserve"> Stat. §§ 244.19; 401.04; 401.16 and statute comparison chart.</w:t>
      </w:r>
    </w:p>
    <w:p w14:paraId="63BBF2CC" w14:textId="09C1D293" w:rsidR="000F48D7" w:rsidRPr="000F48D7" w:rsidRDefault="000F48D7" w:rsidP="00746705">
      <w:pPr>
        <w:spacing w:after="0"/>
        <w:rPr>
          <w:highlight w:val="yellow"/>
        </w:rPr>
      </w:pPr>
      <w:r>
        <w:t>Discussion: Which areas of the law need clarification? Which aspects of delivery system transitions are addressed in statute, and which are not?</w:t>
      </w:r>
    </w:p>
    <w:p w14:paraId="4B9FAA3D" w14:textId="2F3DD6C8" w:rsidR="00357280" w:rsidRPr="00357280" w:rsidRDefault="00357280" w:rsidP="00746705">
      <w:pPr>
        <w:pStyle w:val="Heading2"/>
        <w:spacing w:after="0"/>
      </w:pPr>
      <w:r w:rsidRPr="00357280">
        <w:t xml:space="preserve">Topic: </w:t>
      </w:r>
      <w:r w:rsidR="000F48D7">
        <w:t>Case Study</w:t>
      </w:r>
    </w:p>
    <w:p w14:paraId="4C2C76B7" w14:textId="53F56A44" w:rsidR="00357280" w:rsidRPr="000F48D7" w:rsidRDefault="000F48D7" w:rsidP="00746705">
      <w:pPr>
        <w:spacing w:after="0"/>
      </w:pPr>
      <w:r w:rsidRPr="000F48D7">
        <w:t>Attachments: Delivery System Change Process and Transition Case Study</w:t>
      </w:r>
    </w:p>
    <w:p w14:paraId="1138F62D" w14:textId="6471304E" w:rsidR="000F48D7" w:rsidRPr="000F48D7" w:rsidRDefault="000F48D7" w:rsidP="00746705">
      <w:pPr>
        <w:spacing w:after="0"/>
      </w:pPr>
      <w:r w:rsidRPr="000F48D7">
        <w:t>Discussion: Imagine Flamingo County is considering a delivery system change from the CCA to DOC/CPO model. What needs to happen for that delivery system change to occur? Let’s walk through the next steps.</w:t>
      </w:r>
    </w:p>
    <w:p w14:paraId="155ACEE2" w14:textId="50159E1C" w:rsidR="000F48D7" w:rsidRPr="00357280" w:rsidRDefault="000F48D7" w:rsidP="00746705">
      <w:pPr>
        <w:pStyle w:val="Heading2"/>
        <w:spacing w:after="0"/>
      </w:pPr>
      <w:r w:rsidRPr="00357280">
        <w:t xml:space="preserve">Topic: </w:t>
      </w:r>
      <w:r>
        <w:t>Next Steps</w:t>
      </w:r>
    </w:p>
    <w:p w14:paraId="689020EC" w14:textId="6FBDCCDD" w:rsidR="000F48D7" w:rsidRPr="000F48D7" w:rsidRDefault="000F48D7" w:rsidP="00746705">
      <w:pPr>
        <w:spacing w:after="0"/>
      </w:pPr>
      <w:r w:rsidRPr="000F48D7">
        <w:t>Identify topics for next meeting.</w:t>
      </w:r>
    </w:p>
    <w:p w14:paraId="0561D5FC" w14:textId="4AE2E60B" w:rsidR="000F48D7" w:rsidRPr="000F48D7" w:rsidRDefault="000F48D7" w:rsidP="00746705">
      <w:pPr>
        <w:spacing w:after="0"/>
      </w:pPr>
      <w:r w:rsidRPr="000F48D7">
        <w:t>Determine next meeting date(s).</w:t>
      </w:r>
    </w:p>
    <w:sectPr w:rsidR="000F48D7" w:rsidRPr="000F48D7" w:rsidSect="001B5073">
      <w:footerReference w:type="default" r:id="rId9"/>
      <w:footerReference w:type="first" r:id="rId10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598E" w14:textId="77777777" w:rsidR="000F3610" w:rsidRDefault="000F3610" w:rsidP="003432CA">
      <w:r>
        <w:separator/>
      </w:r>
    </w:p>
    <w:p w14:paraId="2D626E56" w14:textId="77777777" w:rsidR="000F3610" w:rsidRDefault="000F3610"/>
  </w:endnote>
  <w:endnote w:type="continuationSeparator" w:id="0">
    <w:p w14:paraId="20305544" w14:textId="77777777" w:rsidR="000F3610" w:rsidRDefault="000F3610" w:rsidP="003432CA">
      <w:r>
        <w:continuationSeparator/>
      </w:r>
    </w:p>
    <w:p w14:paraId="7943DDD4" w14:textId="77777777" w:rsidR="000F3610" w:rsidRDefault="000F36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7AB9" w14:textId="77777777" w:rsidR="004C5027" w:rsidRDefault="000F3610" w:rsidP="00006359">
    <w:pPr>
      <w:pStyle w:val="Footer"/>
    </w:pPr>
    <w:sdt>
      <w:sdtPr>
        <w:alias w:val="Title"/>
        <w:tag w:val=""/>
        <w:id w:val="-1887864752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79BE">
          <w:t xml:space="preserve">     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2F7A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38A2CC4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7D7C" w14:textId="77777777" w:rsidR="000F3610" w:rsidRDefault="000F3610" w:rsidP="003432CA">
      <w:r>
        <w:separator/>
      </w:r>
    </w:p>
    <w:p w14:paraId="2A37EB98" w14:textId="77777777" w:rsidR="000F3610" w:rsidRDefault="000F3610"/>
  </w:footnote>
  <w:footnote w:type="continuationSeparator" w:id="0">
    <w:p w14:paraId="01C36E5A" w14:textId="77777777" w:rsidR="000F3610" w:rsidRDefault="000F3610" w:rsidP="003432CA">
      <w:r>
        <w:continuationSeparator/>
      </w:r>
    </w:p>
    <w:p w14:paraId="416D305D" w14:textId="77777777" w:rsidR="000F3610" w:rsidRDefault="000F36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75pt;height:25.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140420">
    <w:abstractNumId w:val="3"/>
  </w:num>
  <w:num w:numId="2" w16cid:durableId="1851867405">
    <w:abstractNumId w:val="6"/>
  </w:num>
  <w:num w:numId="3" w16cid:durableId="1555118629">
    <w:abstractNumId w:val="24"/>
  </w:num>
  <w:num w:numId="4" w16cid:durableId="2064790685">
    <w:abstractNumId w:val="22"/>
  </w:num>
  <w:num w:numId="5" w16cid:durableId="1592545018">
    <w:abstractNumId w:val="17"/>
  </w:num>
  <w:num w:numId="6" w16cid:durableId="596257252">
    <w:abstractNumId w:val="4"/>
  </w:num>
  <w:num w:numId="7" w16cid:durableId="161895358">
    <w:abstractNumId w:val="13"/>
  </w:num>
  <w:num w:numId="8" w16cid:durableId="1490708817">
    <w:abstractNumId w:val="7"/>
  </w:num>
  <w:num w:numId="9" w16cid:durableId="1823040061">
    <w:abstractNumId w:val="11"/>
  </w:num>
  <w:num w:numId="10" w16cid:durableId="736392480">
    <w:abstractNumId w:val="2"/>
  </w:num>
  <w:num w:numId="11" w16cid:durableId="1202599123">
    <w:abstractNumId w:val="2"/>
  </w:num>
  <w:num w:numId="12" w16cid:durableId="1786027">
    <w:abstractNumId w:val="25"/>
  </w:num>
  <w:num w:numId="13" w16cid:durableId="306739632">
    <w:abstractNumId w:val="26"/>
  </w:num>
  <w:num w:numId="14" w16cid:durableId="604195461">
    <w:abstractNumId w:val="16"/>
  </w:num>
  <w:num w:numId="15" w16cid:durableId="2134670151">
    <w:abstractNumId w:val="2"/>
  </w:num>
  <w:num w:numId="16" w16cid:durableId="716971094">
    <w:abstractNumId w:val="26"/>
  </w:num>
  <w:num w:numId="17" w16cid:durableId="2127770840">
    <w:abstractNumId w:val="16"/>
  </w:num>
  <w:num w:numId="18" w16cid:durableId="1829710857">
    <w:abstractNumId w:val="10"/>
  </w:num>
  <w:num w:numId="19" w16cid:durableId="1158303646">
    <w:abstractNumId w:val="5"/>
  </w:num>
  <w:num w:numId="20" w16cid:durableId="110902519">
    <w:abstractNumId w:val="1"/>
  </w:num>
  <w:num w:numId="21" w16cid:durableId="246885980">
    <w:abstractNumId w:val="0"/>
  </w:num>
  <w:num w:numId="22" w16cid:durableId="1973712088">
    <w:abstractNumId w:val="8"/>
  </w:num>
  <w:num w:numId="23" w16cid:durableId="874780608">
    <w:abstractNumId w:val="21"/>
  </w:num>
  <w:num w:numId="24" w16cid:durableId="1047069193">
    <w:abstractNumId w:val="23"/>
  </w:num>
  <w:num w:numId="25" w16cid:durableId="1491403137">
    <w:abstractNumId w:val="14"/>
  </w:num>
  <w:num w:numId="26" w16cid:durableId="1279603651">
    <w:abstractNumId w:val="9"/>
  </w:num>
  <w:num w:numId="27" w16cid:durableId="881330884">
    <w:abstractNumId w:val="19"/>
  </w:num>
  <w:num w:numId="28" w16cid:durableId="436482986">
    <w:abstractNumId w:val="23"/>
  </w:num>
  <w:num w:numId="29" w16cid:durableId="1835418046">
    <w:abstractNumId w:val="23"/>
  </w:num>
  <w:num w:numId="30" w16cid:durableId="936908462">
    <w:abstractNumId w:val="20"/>
  </w:num>
  <w:num w:numId="31" w16cid:durableId="1168249054">
    <w:abstractNumId w:val="12"/>
  </w:num>
  <w:num w:numId="32" w16cid:durableId="1844784867">
    <w:abstractNumId w:val="15"/>
  </w:num>
  <w:num w:numId="33" w16cid:durableId="63422126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D7"/>
    <w:rsid w:val="00002DEC"/>
    <w:rsid w:val="00006359"/>
    <w:rsid w:val="000065AC"/>
    <w:rsid w:val="00006A0A"/>
    <w:rsid w:val="00037E5C"/>
    <w:rsid w:val="0004311B"/>
    <w:rsid w:val="000604A4"/>
    <w:rsid w:val="00064B90"/>
    <w:rsid w:val="0007374A"/>
    <w:rsid w:val="00080404"/>
    <w:rsid w:val="00084742"/>
    <w:rsid w:val="00094544"/>
    <w:rsid w:val="00095F66"/>
    <w:rsid w:val="000A6F5E"/>
    <w:rsid w:val="000B2E68"/>
    <w:rsid w:val="000B4CA4"/>
    <w:rsid w:val="000C3708"/>
    <w:rsid w:val="000C3761"/>
    <w:rsid w:val="000C7373"/>
    <w:rsid w:val="000D088C"/>
    <w:rsid w:val="000D7102"/>
    <w:rsid w:val="000E313B"/>
    <w:rsid w:val="000E3E9D"/>
    <w:rsid w:val="000E632A"/>
    <w:rsid w:val="000F0A15"/>
    <w:rsid w:val="000F3610"/>
    <w:rsid w:val="000F48D7"/>
    <w:rsid w:val="000F4BB1"/>
    <w:rsid w:val="001339D3"/>
    <w:rsid w:val="00135082"/>
    <w:rsid w:val="00135DC7"/>
    <w:rsid w:val="001378BA"/>
    <w:rsid w:val="00147ED1"/>
    <w:rsid w:val="001500D6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E5ECF"/>
    <w:rsid w:val="001F5F1F"/>
    <w:rsid w:val="002005B8"/>
    <w:rsid w:val="00210261"/>
    <w:rsid w:val="00211CA3"/>
    <w:rsid w:val="00222A49"/>
    <w:rsid w:val="00223B41"/>
    <w:rsid w:val="0022552E"/>
    <w:rsid w:val="00226BD8"/>
    <w:rsid w:val="00241FE9"/>
    <w:rsid w:val="00243CB2"/>
    <w:rsid w:val="00261247"/>
    <w:rsid w:val="002624DC"/>
    <w:rsid w:val="00264652"/>
    <w:rsid w:val="00272E52"/>
    <w:rsid w:val="0027708D"/>
    <w:rsid w:val="00282084"/>
    <w:rsid w:val="00291052"/>
    <w:rsid w:val="002B42F9"/>
    <w:rsid w:val="002B5E79"/>
    <w:rsid w:val="002B79BE"/>
    <w:rsid w:val="002C0671"/>
    <w:rsid w:val="002C0859"/>
    <w:rsid w:val="002D7CF1"/>
    <w:rsid w:val="002F1947"/>
    <w:rsid w:val="002F2C40"/>
    <w:rsid w:val="00306D94"/>
    <w:rsid w:val="003125DF"/>
    <w:rsid w:val="00322C83"/>
    <w:rsid w:val="00335736"/>
    <w:rsid w:val="003378AE"/>
    <w:rsid w:val="003432CA"/>
    <w:rsid w:val="003563D2"/>
    <w:rsid w:val="00357280"/>
    <w:rsid w:val="00376FA5"/>
    <w:rsid w:val="00385911"/>
    <w:rsid w:val="003963B0"/>
    <w:rsid w:val="003A1479"/>
    <w:rsid w:val="003A1813"/>
    <w:rsid w:val="003B3ADC"/>
    <w:rsid w:val="003B7D82"/>
    <w:rsid w:val="003C4644"/>
    <w:rsid w:val="003C5BE3"/>
    <w:rsid w:val="003D5B9B"/>
    <w:rsid w:val="003F78A4"/>
    <w:rsid w:val="00413A7C"/>
    <w:rsid w:val="004141DD"/>
    <w:rsid w:val="00461804"/>
    <w:rsid w:val="00466810"/>
    <w:rsid w:val="004816B5"/>
    <w:rsid w:val="00483DD2"/>
    <w:rsid w:val="00494E6F"/>
    <w:rsid w:val="004A1B4D"/>
    <w:rsid w:val="004A34C0"/>
    <w:rsid w:val="004A43DA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3049"/>
    <w:rsid w:val="00514788"/>
    <w:rsid w:val="0054371B"/>
    <w:rsid w:val="00545944"/>
    <w:rsid w:val="00560809"/>
    <w:rsid w:val="0056615E"/>
    <w:rsid w:val="005666F2"/>
    <w:rsid w:val="00572D84"/>
    <w:rsid w:val="005874A6"/>
    <w:rsid w:val="005B09E8"/>
    <w:rsid w:val="005B2DDF"/>
    <w:rsid w:val="005B47A9"/>
    <w:rsid w:val="005B4AE7"/>
    <w:rsid w:val="005B53B0"/>
    <w:rsid w:val="005D4207"/>
    <w:rsid w:val="005D454C"/>
    <w:rsid w:val="005D45B3"/>
    <w:rsid w:val="005F6005"/>
    <w:rsid w:val="006064AB"/>
    <w:rsid w:val="00617767"/>
    <w:rsid w:val="00622BB5"/>
    <w:rsid w:val="00623D2D"/>
    <w:rsid w:val="00627A78"/>
    <w:rsid w:val="006526E4"/>
    <w:rsid w:val="00655345"/>
    <w:rsid w:val="00672536"/>
    <w:rsid w:val="00672A42"/>
    <w:rsid w:val="00681EDC"/>
    <w:rsid w:val="0068649F"/>
    <w:rsid w:val="00687189"/>
    <w:rsid w:val="006977A9"/>
    <w:rsid w:val="00697CCC"/>
    <w:rsid w:val="006B13B7"/>
    <w:rsid w:val="006B2942"/>
    <w:rsid w:val="006B3994"/>
    <w:rsid w:val="006C0E45"/>
    <w:rsid w:val="006D4829"/>
    <w:rsid w:val="006D7356"/>
    <w:rsid w:val="006E5A51"/>
    <w:rsid w:val="006F3B38"/>
    <w:rsid w:val="007137A4"/>
    <w:rsid w:val="00746705"/>
    <w:rsid w:val="0074778B"/>
    <w:rsid w:val="0077225E"/>
    <w:rsid w:val="00780E94"/>
    <w:rsid w:val="00790CE7"/>
    <w:rsid w:val="00793F48"/>
    <w:rsid w:val="007A45E4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44F1D"/>
    <w:rsid w:val="0084749F"/>
    <w:rsid w:val="008478DD"/>
    <w:rsid w:val="00864202"/>
    <w:rsid w:val="008A7B4B"/>
    <w:rsid w:val="008B5443"/>
    <w:rsid w:val="008C7EEB"/>
    <w:rsid w:val="008D0DEF"/>
    <w:rsid w:val="008D2256"/>
    <w:rsid w:val="008D5E3D"/>
    <w:rsid w:val="008F5369"/>
    <w:rsid w:val="0090737A"/>
    <w:rsid w:val="00912F27"/>
    <w:rsid w:val="00914F5A"/>
    <w:rsid w:val="009254B9"/>
    <w:rsid w:val="00927274"/>
    <w:rsid w:val="0096108C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16AA0"/>
    <w:rsid w:val="00A30799"/>
    <w:rsid w:val="00A452C6"/>
    <w:rsid w:val="00A57FE8"/>
    <w:rsid w:val="00A64ECE"/>
    <w:rsid w:val="00A66185"/>
    <w:rsid w:val="00A71CAD"/>
    <w:rsid w:val="00A731A2"/>
    <w:rsid w:val="00A827C1"/>
    <w:rsid w:val="00A93F40"/>
    <w:rsid w:val="00A96F93"/>
    <w:rsid w:val="00AB593C"/>
    <w:rsid w:val="00AC687B"/>
    <w:rsid w:val="00AE5772"/>
    <w:rsid w:val="00AF22AD"/>
    <w:rsid w:val="00AF5107"/>
    <w:rsid w:val="00B06264"/>
    <w:rsid w:val="00B07C8F"/>
    <w:rsid w:val="00B275D4"/>
    <w:rsid w:val="00B33562"/>
    <w:rsid w:val="00B55C6B"/>
    <w:rsid w:val="00B61E1A"/>
    <w:rsid w:val="00B71797"/>
    <w:rsid w:val="00B75051"/>
    <w:rsid w:val="00B859DE"/>
    <w:rsid w:val="00B86059"/>
    <w:rsid w:val="00BD0E59"/>
    <w:rsid w:val="00BD1DC1"/>
    <w:rsid w:val="00BF794B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E40B4"/>
    <w:rsid w:val="00CE45B0"/>
    <w:rsid w:val="00CF143A"/>
    <w:rsid w:val="00D0014D"/>
    <w:rsid w:val="00D22819"/>
    <w:rsid w:val="00D42632"/>
    <w:rsid w:val="00D50D28"/>
    <w:rsid w:val="00D511F0"/>
    <w:rsid w:val="00D54EE5"/>
    <w:rsid w:val="00D63F82"/>
    <w:rsid w:val="00D640FC"/>
    <w:rsid w:val="00D70F7D"/>
    <w:rsid w:val="00D82ADB"/>
    <w:rsid w:val="00D91CA0"/>
    <w:rsid w:val="00D92929"/>
    <w:rsid w:val="00D93C2E"/>
    <w:rsid w:val="00D949DD"/>
    <w:rsid w:val="00D953C1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37EF7"/>
    <w:rsid w:val="00E44EE1"/>
    <w:rsid w:val="00E5241D"/>
    <w:rsid w:val="00E5680C"/>
    <w:rsid w:val="00E61A16"/>
    <w:rsid w:val="00E7537E"/>
    <w:rsid w:val="00E76267"/>
    <w:rsid w:val="00E91DCD"/>
    <w:rsid w:val="00EA535B"/>
    <w:rsid w:val="00EC56D6"/>
    <w:rsid w:val="00EC579D"/>
    <w:rsid w:val="00EC58DB"/>
    <w:rsid w:val="00EC5E27"/>
    <w:rsid w:val="00ED5BDC"/>
    <w:rsid w:val="00ED7DAC"/>
    <w:rsid w:val="00EF49B9"/>
    <w:rsid w:val="00F067A6"/>
    <w:rsid w:val="00F20B25"/>
    <w:rsid w:val="00F3128A"/>
    <w:rsid w:val="00F31D10"/>
    <w:rsid w:val="00F334CD"/>
    <w:rsid w:val="00F57B44"/>
    <w:rsid w:val="00F57BBE"/>
    <w:rsid w:val="00F70C03"/>
    <w:rsid w:val="00F9084A"/>
    <w:rsid w:val="00F97F8B"/>
    <w:rsid w:val="00FB427D"/>
    <w:rsid w:val="00FB6E40"/>
    <w:rsid w:val="00FC6F02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08C828"/>
  <w15:docId w15:val="{782A14AB-0FCC-4053-AA11-98942C63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49D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5874A6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autoRedefine/>
    <w:uiPriority w:val="1"/>
    <w:qFormat/>
    <w:rsid w:val="005B09E8"/>
    <w:pPr>
      <w:keepNext/>
      <w:keepLines/>
      <w:spacing w:before="240" w:after="60"/>
      <w:outlineLvl w:val="1"/>
    </w:pPr>
    <w:rPr>
      <w:rFonts w:eastAsiaTheme="majorEastAsia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autoRedefine/>
    <w:uiPriority w:val="1"/>
    <w:qFormat/>
    <w:rsid w:val="005B09E8"/>
    <w:pPr>
      <w:keepNext/>
      <w:spacing w:before="240" w:after="60"/>
      <w:outlineLvl w:val="2"/>
    </w:pPr>
    <w:rPr>
      <w:rFonts w:eastAsiaTheme="majorEastAsia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3D5B9B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3D5B9B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3D5B9B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accen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874A6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5B09E8"/>
    <w:rPr>
      <w:rFonts w:eastAsiaTheme="majorEastAsia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B09E8"/>
    <w:rPr>
      <w:rFonts w:eastAsiaTheme="majorEastAsia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3D5B9B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3D5B9B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3D5B9B"/>
    <w:rPr>
      <w:rFonts w:asciiTheme="majorHAnsi" w:eastAsiaTheme="majorEastAsia" w:hAnsiTheme="majorHAnsi" w:cstheme="majorBidi"/>
      <w:b/>
      <w:iCs/>
      <w:color w:val="003865" w:themeColor="accen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8A7B4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3D5B9B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qFormat/>
    <w:rsid w:val="003D5B9B"/>
    <w:pPr>
      <w:spacing w:before="240"/>
    </w:pPr>
  </w:style>
  <w:style w:type="character" w:customStyle="1" w:styleId="Bold">
    <w:name w:val="Bold"/>
    <w:basedOn w:val="DefaultParagraphFont"/>
    <w:uiPriority w:val="2"/>
    <w:qFormat/>
    <w:rsid w:val="00D949DD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D949DD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D949D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U01125660\AppData\Local\Microsoft\Office\Templates\Agenda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Agenda: Name of Meeting (Heading 1)</vt:lpstr>
      <vt:lpstr>    Topic: Presenter Name (Heading 2)</vt:lpstr>
      <vt:lpstr>        Subtopic (Heading 3)</vt:lpstr>
      <vt:lpstr>    Topic: Presenter Name (Heading 2)</vt:lpstr>
      <vt:lpstr>        Subtopic (Heading 3)</vt:lpstr>
      <vt:lpstr>    Topic: Presenter Name (Heading 2)</vt:lpstr>
      <vt:lpstr>        Subtopic (Heading 3)</vt:lpstr>
    </vt:vector>
  </TitlesOfParts>
  <Manager/>
  <Company>State of Minnesota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Kaiser</dc:creator>
  <cp:keywords/>
  <dc:description/>
  <cp:lastModifiedBy>Kaiser, Anna (She/Her/Hers) (DOC)</cp:lastModifiedBy>
  <cp:revision>5</cp:revision>
  <dcterms:created xsi:type="dcterms:W3CDTF">2026-08-07T18:23:00Z</dcterms:created>
  <dcterms:modified xsi:type="dcterms:W3CDTF">2026-08-07T18:38:00Z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</Properties>
</file>