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D36A1" w14:textId="77777777" w:rsidR="007501FF" w:rsidRDefault="007501FF" w:rsidP="4DABDC36">
      <w:pPr>
        <w:jc w:val="center"/>
        <w:rPr>
          <w:b/>
          <w:bCs/>
          <w:sz w:val="24"/>
          <w:szCs w:val="24"/>
        </w:rPr>
      </w:pPr>
    </w:p>
    <w:p w14:paraId="5AEAAFFB" w14:textId="5719D7EB" w:rsidR="00C5478D" w:rsidRPr="00F338EF" w:rsidRDefault="00F9495A" w:rsidP="4DABDC3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Task Force on Workforce Development System Reform</w:t>
      </w:r>
    </w:p>
    <w:p w14:paraId="44E1E1BC" w14:textId="069D7069" w:rsidR="6E48E80F" w:rsidRDefault="00F537B2" w:rsidP="6E48E80F">
      <w:pPr>
        <w:jc w:val="center"/>
      </w:pPr>
      <w:r>
        <w:t>Virtual Meeting via Microsoft Teams</w:t>
      </w:r>
    </w:p>
    <w:p w14:paraId="2FBD0E3E" w14:textId="3054F64E" w:rsidR="00C5478D" w:rsidRPr="00D91AF2" w:rsidRDefault="00AA4829" w:rsidP="00C5478D">
      <w:pPr>
        <w:jc w:val="center"/>
      </w:pPr>
      <w:r>
        <w:t>1:00</w:t>
      </w:r>
      <w:r w:rsidR="00CD2D36">
        <w:t xml:space="preserve"> P.M.</w:t>
      </w:r>
      <w:r>
        <w:t xml:space="preserve"> – 3:00</w:t>
      </w:r>
      <w:r w:rsidR="00CD2D36">
        <w:t xml:space="preserve"> P.M.</w:t>
      </w:r>
    </w:p>
    <w:p w14:paraId="3FC2D950" w14:textId="511CFA7A" w:rsidR="00882228" w:rsidRPr="00882228" w:rsidRDefault="006B76FD" w:rsidP="00882228">
      <w:pPr>
        <w:jc w:val="center"/>
      </w:pPr>
      <w:r>
        <w:t>To join virtually</w:t>
      </w:r>
      <w:r w:rsidR="00882228">
        <w:t xml:space="preserve"> </w:t>
      </w:r>
      <w:r w:rsidR="00AA4829">
        <w:t>INSERT LINK</w:t>
      </w:r>
      <w:r w:rsidR="00882228">
        <w:t xml:space="preserve"> </w:t>
      </w:r>
    </w:p>
    <w:p w14:paraId="3117A11D" w14:textId="4957726C" w:rsidR="00882228" w:rsidRPr="00882228" w:rsidRDefault="00882228" w:rsidP="00882228">
      <w:pPr>
        <w:jc w:val="center"/>
      </w:pPr>
      <w:r w:rsidRPr="00882228">
        <w:t xml:space="preserve">Meeting ID: </w:t>
      </w:r>
      <w:r w:rsidR="00AA4829">
        <w:t>UPDATE</w:t>
      </w:r>
      <w:r w:rsidRPr="00882228">
        <w:t>  </w:t>
      </w:r>
    </w:p>
    <w:p w14:paraId="5262D269" w14:textId="7E97AC57" w:rsidR="008F5A78" w:rsidRPr="006B76FD" w:rsidRDefault="00882228" w:rsidP="00882228">
      <w:pPr>
        <w:jc w:val="center"/>
      </w:pPr>
      <w:r w:rsidRPr="00882228">
        <w:t xml:space="preserve">Passcode: </w:t>
      </w:r>
      <w:r w:rsidR="00AA4829">
        <w:t>UPDATE</w:t>
      </w:r>
      <w:r w:rsidRPr="00882228">
        <w:t> </w:t>
      </w:r>
    </w:p>
    <w:tbl>
      <w:tblPr>
        <w:tblStyle w:val="TableGrid"/>
        <w:tblW w:w="9900" w:type="dxa"/>
        <w:tblInd w:w="-113" w:type="dxa"/>
        <w:tblLook w:val="04A0" w:firstRow="1" w:lastRow="0" w:firstColumn="1" w:lastColumn="0" w:noHBand="0" w:noVBand="1"/>
      </w:tblPr>
      <w:tblGrid>
        <w:gridCol w:w="1335"/>
        <w:gridCol w:w="5343"/>
        <w:gridCol w:w="3222"/>
      </w:tblGrid>
      <w:tr w:rsidR="009E3F34" w14:paraId="02BDB756" w14:textId="77777777" w:rsidTr="00A9514C">
        <w:trPr>
          <w:trHeight w:val="259"/>
        </w:trPr>
        <w:tc>
          <w:tcPr>
            <w:tcW w:w="1335" w:type="dxa"/>
            <w:shd w:val="clear" w:color="auto" w:fill="156082" w:themeFill="accent1"/>
          </w:tcPr>
          <w:p w14:paraId="113B7422" w14:textId="77777777" w:rsidR="009E3F34" w:rsidRPr="00274F6F" w:rsidRDefault="009E3F34">
            <w:pPr>
              <w:rPr>
                <w:b/>
                <w:bCs/>
                <w:color w:val="FFFFFF" w:themeColor="background1"/>
              </w:rPr>
            </w:pPr>
            <w:r w:rsidRPr="00274F6F">
              <w:rPr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5343" w:type="dxa"/>
            <w:shd w:val="clear" w:color="auto" w:fill="156082" w:themeFill="accent1"/>
          </w:tcPr>
          <w:p w14:paraId="30E2FA65" w14:textId="77777777" w:rsidR="009E3F34" w:rsidRPr="00274F6F" w:rsidRDefault="009E3F34">
            <w:pPr>
              <w:rPr>
                <w:b/>
                <w:bCs/>
                <w:color w:val="FFFFFF" w:themeColor="background1"/>
              </w:rPr>
            </w:pPr>
            <w:r w:rsidRPr="00274F6F">
              <w:rPr>
                <w:b/>
                <w:bCs/>
                <w:color w:val="FFFFFF" w:themeColor="background1"/>
              </w:rPr>
              <w:t>Topic</w:t>
            </w:r>
          </w:p>
        </w:tc>
        <w:tc>
          <w:tcPr>
            <w:tcW w:w="3222" w:type="dxa"/>
            <w:shd w:val="clear" w:color="auto" w:fill="156082" w:themeFill="accent1"/>
          </w:tcPr>
          <w:p w14:paraId="1306B0EA" w14:textId="3B62C2F5" w:rsidR="009E3F34" w:rsidRPr="00274F6F" w:rsidRDefault="00825254">
            <w:pPr>
              <w:rPr>
                <w:b/>
                <w:bCs/>
                <w:color w:val="FFFFFF" w:themeColor="background1"/>
              </w:rPr>
            </w:pPr>
            <w:r w:rsidRPr="00274F6F">
              <w:rPr>
                <w:b/>
                <w:bCs/>
                <w:color w:val="FFFFFF" w:themeColor="background1"/>
              </w:rPr>
              <w:t>Presenter/</w:t>
            </w:r>
            <w:r w:rsidR="009E3F34" w:rsidRPr="00274F6F">
              <w:rPr>
                <w:b/>
                <w:bCs/>
                <w:color w:val="FFFFFF" w:themeColor="background1"/>
              </w:rPr>
              <w:t>Facilitator</w:t>
            </w:r>
          </w:p>
        </w:tc>
      </w:tr>
      <w:tr w:rsidR="009E3F34" w:rsidRPr="00157141" w14:paraId="006F26C5" w14:textId="77777777" w:rsidTr="00A9514C">
        <w:trPr>
          <w:trHeight w:val="531"/>
        </w:trPr>
        <w:tc>
          <w:tcPr>
            <w:tcW w:w="1335" w:type="dxa"/>
          </w:tcPr>
          <w:p w14:paraId="52B48124" w14:textId="5FDE4297" w:rsidR="009E3F34" w:rsidRPr="008D48BB" w:rsidRDefault="00773660">
            <w:r>
              <w:t>1:00 P</w:t>
            </w:r>
            <w:r w:rsidR="00473D50">
              <w:t>.</w:t>
            </w:r>
            <w:r>
              <w:t>M.</w:t>
            </w:r>
          </w:p>
        </w:tc>
        <w:tc>
          <w:tcPr>
            <w:tcW w:w="5343" w:type="dxa"/>
          </w:tcPr>
          <w:p w14:paraId="71CB165F" w14:textId="193768DC" w:rsidR="007D37CA" w:rsidRPr="008D48BB" w:rsidRDefault="00C25DDC">
            <w:r w:rsidRPr="00C25DDC">
              <w:rPr>
                <w:b/>
                <w:bCs/>
              </w:rPr>
              <w:t>Welcome &amp; Call to Order</w:t>
            </w:r>
          </w:p>
        </w:tc>
        <w:tc>
          <w:tcPr>
            <w:tcW w:w="3222" w:type="dxa"/>
          </w:tcPr>
          <w:p w14:paraId="16100A7D" w14:textId="6CAD930A" w:rsidR="009E3F34" w:rsidRPr="00157141" w:rsidRDefault="009E3F34" w:rsidP="00647B3D"/>
        </w:tc>
      </w:tr>
      <w:tr w:rsidR="002C6678" w14:paraId="468C103C" w14:textId="77777777" w:rsidTr="00A9514C">
        <w:trPr>
          <w:trHeight w:val="575"/>
        </w:trPr>
        <w:tc>
          <w:tcPr>
            <w:tcW w:w="1335" w:type="dxa"/>
          </w:tcPr>
          <w:p w14:paraId="013DF462" w14:textId="08E722DB" w:rsidR="002C6678" w:rsidRDefault="000E6FAA">
            <w:r>
              <w:t>1:</w:t>
            </w:r>
            <w:r w:rsidR="00276B0B">
              <w:t>10 P.M.</w:t>
            </w:r>
          </w:p>
        </w:tc>
        <w:tc>
          <w:tcPr>
            <w:tcW w:w="5343" w:type="dxa"/>
          </w:tcPr>
          <w:p w14:paraId="40D513F7" w14:textId="5CE0EDAB" w:rsidR="002C6678" w:rsidRPr="00E43374" w:rsidRDefault="00EA068B">
            <w:pPr>
              <w:rPr>
                <w:b/>
                <w:bCs/>
              </w:rPr>
            </w:pPr>
            <w:r>
              <w:rPr>
                <w:b/>
                <w:bCs/>
              </w:rPr>
              <w:t>Upcoming Meeting Schedule</w:t>
            </w:r>
            <w:r w:rsidR="00274F6F" w:rsidRPr="00274F6F">
              <w:rPr>
                <w:b/>
                <w:bCs/>
              </w:rPr>
              <w:t xml:space="preserve"> </w:t>
            </w:r>
          </w:p>
        </w:tc>
        <w:tc>
          <w:tcPr>
            <w:tcW w:w="3222" w:type="dxa"/>
          </w:tcPr>
          <w:p w14:paraId="496BC5B2" w14:textId="60C4A927" w:rsidR="002C6678" w:rsidRDefault="00274F6F" w:rsidP="00135ED6">
            <w:r>
              <w:rPr>
                <w:b/>
                <w:bCs/>
              </w:rPr>
              <w:t>Task Force Members</w:t>
            </w:r>
          </w:p>
        </w:tc>
      </w:tr>
      <w:tr w:rsidR="00AC19DB" w14:paraId="136CEF68" w14:textId="77777777" w:rsidTr="00A9514C">
        <w:trPr>
          <w:trHeight w:val="690"/>
        </w:trPr>
        <w:tc>
          <w:tcPr>
            <w:tcW w:w="1335" w:type="dxa"/>
          </w:tcPr>
          <w:p w14:paraId="720674FE" w14:textId="4236B667" w:rsidR="00AC19DB" w:rsidRDefault="00276B0B" w:rsidP="00AC19DB">
            <w:r>
              <w:t>1:30 P.M.</w:t>
            </w:r>
          </w:p>
        </w:tc>
        <w:tc>
          <w:tcPr>
            <w:tcW w:w="5343" w:type="dxa"/>
          </w:tcPr>
          <w:p w14:paraId="369E0899" w14:textId="58AFBC31" w:rsidR="009958EA" w:rsidRPr="009958EA" w:rsidRDefault="009958EA" w:rsidP="009958EA">
            <w:pPr>
              <w:rPr>
                <w:b/>
                <w:bCs/>
              </w:rPr>
            </w:pPr>
            <w:r w:rsidRPr="009958EA">
              <w:rPr>
                <w:b/>
                <w:bCs/>
              </w:rPr>
              <w:t xml:space="preserve">Task Force </w:t>
            </w:r>
            <w:r w:rsidR="00A9514C">
              <w:rPr>
                <w:b/>
                <w:bCs/>
              </w:rPr>
              <w:t>Feedback and Proposed Scope of Work</w:t>
            </w:r>
          </w:p>
          <w:p w14:paraId="4D54CBE3" w14:textId="157AB092" w:rsidR="009958EA" w:rsidRDefault="000E6FAA" w:rsidP="009958EA">
            <w:pPr>
              <w:numPr>
                <w:ilvl w:val="0"/>
                <w:numId w:val="8"/>
              </w:numPr>
            </w:pPr>
            <w:r>
              <w:t>Taskforce Problem Statement</w:t>
            </w:r>
          </w:p>
          <w:p w14:paraId="58E9D943" w14:textId="736406C1" w:rsidR="000E6FAA" w:rsidRPr="009958EA" w:rsidRDefault="000E6FAA" w:rsidP="009958EA">
            <w:pPr>
              <w:numPr>
                <w:ilvl w:val="0"/>
                <w:numId w:val="8"/>
              </w:numPr>
            </w:pPr>
            <w:r>
              <w:t>Key Questions</w:t>
            </w:r>
          </w:p>
          <w:p w14:paraId="7CC32DA7" w14:textId="32D5294C" w:rsidR="00AC568D" w:rsidRPr="00387541" w:rsidRDefault="00AC568D" w:rsidP="00AC19DB">
            <w:pPr>
              <w:rPr>
                <w:b/>
                <w:bCs/>
              </w:rPr>
            </w:pPr>
          </w:p>
        </w:tc>
        <w:tc>
          <w:tcPr>
            <w:tcW w:w="3222" w:type="dxa"/>
          </w:tcPr>
          <w:p w14:paraId="3ED52EB0" w14:textId="0BFBD4A8" w:rsidR="00AC19DB" w:rsidRDefault="007501FF" w:rsidP="4DABDC36">
            <w:r>
              <w:rPr>
                <w:b/>
                <w:bCs/>
              </w:rPr>
              <w:t>Task Force Members</w:t>
            </w:r>
          </w:p>
        </w:tc>
      </w:tr>
      <w:tr w:rsidR="00AC19DB" w:rsidRPr="00C975FA" w14:paraId="7514A43A" w14:textId="77777777" w:rsidTr="001E49B2">
        <w:trPr>
          <w:trHeight w:val="692"/>
        </w:trPr>
        <w:tc>
          <w:tcPr>
            <w:tcW w:w="1335" w:type="dxa"/>
          </w:tcPr>
          <w:p w14:paraId="6D27A602" w14:textId="70320778" w:rsidR="00AC19DB" w:rsidRPr="009D2C12" w:rsidRDefault="00276B0B" w:rsidP="00AC19DB">
            <w:r>
              <w:t>2:55 P.M.</w:t>
            </w:r>
          </w:p>
        </w:tc>
        <w:tc>
          <w:tcPr>
            <w:tcW w:w="5343" w:type="dxa"/>
          </w:tcPr>
          <w:p w14:paraId="25189D7A" w14:textId="6586D803" w:rsidR="00AC19DB" w:rsidRPr="00C8005E" w:rsidRDefault="005E239C" w:rsidP="00A63EE2">
            <w:pPr>
              <w:rPr>
                <w:b/>
                <w:bCs/>
              </w:rPr>
            </w:pPr>
            <w:r>
              <w:rPr>
                <w:b/>
                <w:bCs/>
              </w:rPr>
              <w:t>Closing &amp; Next Steps</w:t>
            </w:r>
          </w:p>
        </w:tc>
        <w:tc>
          <w:tcPr>
            <w:tcW w:w="3222" w:type="dxa"/>
          </w:tcPr>
          <w:p w14:paraId="5CE91698" w14:textId="4A556EBE" w:rsidR="00AE39D8" w:rsidRPr="00C975FA" w:rsidRDefault="00AE39D8" w:rsidP="3A8BC58A"/>
        </w:tc>
      </w:tr>
    </w:tbl>
    <w:p w14:paraId="2A60EEA5" w14:textId="77777777" w:rsidR="00391E00" w:rsidRDefault="00391E00" w:rsidP="00C5478D">
      <w:pPr>
        <w:jc w:val="center"/>
      </w:pPr>
    </w:p>
    <w:p w14:paraId="342EDF03" w14:textId="77777777" w:rsidR="00310DA3" w:rsidRDefault="00310DA3"/>
    <w:sectPr w:rsidR="00310DA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FE5F" w14:textId="77777777" w:rsidR="007C00C5" w:rsidRDefault="007C00C5" w:rsidP="00310DA3">
      <w:pPr>
        <w:spacing w:after="0" w:line="240" w:lineRule="auto"/>
      </w:pPr>
      <w:r>
        <w:separator/>
      </w:r>
    </w:p>
  </w:endnote>
  <w:endnote w:type="continuationSeparator" w:id="0">
    <w:p w14:paraId="0951C1AB" w14:textId="77777777" w:rsidR="007C00C5" w:rsidRDefault="007C00C5" w:rsidP="00310DA3">
      <w:pPr>
        <w:spacing w:after="0" w:line="240" w:lineRule="auto"/>
      </w:pPr>
      <w:r>
        <w:continuationSeparator/>
      </w:r>
    </w:p>
  </w:endnote>
  <w:endnote w:type="continuationNotice" w:id="1">
    <w:p w14:paraId="56C43016" w14:textId="77777777" w:rsidR="007C00C5" w:rsidRDefault="007C0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01B206" w14:paraId="724609BA" w14:textId="77777777" w:rsidTr="3401B206">
      <w:trPr>
        <w:trHeight w:val="300"/>
      </w:trPr>
      <w:tc>
        <w:tcPr>
          <w:tcW w:w="3120" w:type="dxa"/>
        </w:tcPr>
        <w:p w14:paraId="68F8D7CF" w14:textId="1FDAFD0B" w:rsidR="3401B206" w:rsidRDefault="3401B206" w:rsidP="3401B206">
          <w:pPr>
            <w:pStyle w:val="Header"/>
            <w:ind w:left="-115"/>
          </w:pPr>
        </w:p>
      </w:tc>
      <w:tc>
        <w:tcPr>
          <w:tcW w:w="3120" w:type="dxa"/>
        </w:tcPr>
        <w:p w14:paraId="1A50AD10" w14:textId="52558894" w:rsidR="3401B206" w:rsidRDefault="3401B206" w:rsidP="3401B206">
          <w:pPr>
            <w:pStyle w:val="Header"/>
            <w:jc w:val="center"/>
          </w:pPr>
        </w:p>
      </w:tc>
      <w:tc>
        <w:tcPr>
          <w:tcW w:w="3120" w:type="dxa"/>
        </w:tcPr>
        <w:p w14:paraId="0334D5B3" w14:textId="7641DDFA" w:rsidR="3401B206" w:rsidRDefault="3401B206" w:rsidP="3401B206">
          <w:pPr>
            <w:pStyle w:val="Header"/>
            <w:ind w:right="-115"/>
            <w:jc w:val="right"/>
          </w:pPr>
        </w:p>
      </w:tc>
    </w:tr>
  </w:tbl>
  <w:p w14:paraId="5A195674" w14:textId="295F00F9" w:rsidR="3401B206" w:rsidRDefault="3401B206" w:rsidP="3401B2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05ED8" w14:textId="77777777" w:rsidR="007C00C5" w:rsidRDefault="007C00C5" w:rsidP="00310DA3">
      <w:pPr>
        <w:spacing w:after="0" w:line="240" w:lineRule="auto"/>
      </w:pPr>
      <w:r>
        <w:separator/>
      </w:r>
    </w:p>
  </w:footnote>
  <w:footnote w:type="continuationSeparator" w:id="0">
    <w:p w14:paraId="459F7B8C" w14:textId="77777777" w:rsidR="007C00C5" w:rsidRDefault="007C00C5" w:rsidP="00310DA3">
      <w:pPr>
        <w:spacing w:after="0" w:line="240" w:lineRule="auto"/>
      </w:pPr>
      <w:r>
        <w:continuationSeparator/>
      </w:r>
    </w:p>
  </w:footnote>
  <w:footnote w:type="continuationNotice" w:id="1">
    <w:p w14:paraId="279FEAD5" w14:textId="77777777" w:rsidR="007C00C5" w:rsidRDefault="007C00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D830" w14:textId="6BBC92C6" w:rsidR="00310DA3" w:rsidRDefault="009538AD" w:rsidP="00310DA3">
    <w:pPr>
      <w:pStyle w:val="Header"/>
      <w:jc w:val="center"/>
    </w:pPr>
    <w:r>
      <w:rPr>
        <w:noProof/>
      </w:rPr>
      <w:drawing>
        <wp:inline distT="0" distB="0" distL="0" distR="0" wp14:anchorId="5B40EA79" wp14:editId="6470122D">
          <wp:extent cx="2514600" cy="377190"/>
          <wp:effectExtent l="0" t="0" r="0" b="3810"/>
          <wp:docPr id="4" name="Picture 2" descr="horizont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orizont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300" cy="38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4959"/>
    <w:multiLevelType w:val="hybridMultilevel"/>
    <w:tmpl w:val="57802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B15CDE"/>
    <w:multiLevelType w:val="hybridMultilevel"/>
    <w:tmpl w:val="FB1CF272"/>
    <w:lvl w:ilvl="0" w:tplc="B6AC6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8885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3C21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A69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8F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B86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38A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1EA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292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A3C77D8"/>
    <w:multiLevelType w:val="hybridMultilevel"/>
    <w:tmpl w:val="7182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C0B3A"/>
    <w:multiLevelType w:val="hybridMultilevel"/>
    <w:tmpl w:val="B77A31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24006B"/>
    <w:multiLevelType w:val="hybridMultilevel"/>
    <w:tmpl w:val="762E2E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DC7610"/>
    <w:multiLevelType w:val="hybridMultilevel"/>
    <w:tmpl w:val="380452D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AF13DB"/>
    <w:multiLevelType w:val="hybridMultilevel"/>
    <w:tmpl w:val="FFFFFFFF"/>
    <w:lvl w:ilvl="0" w:tplc="4CACD2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38573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A5E4E3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4EFF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E6BC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386E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6CFD6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610A42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D4C1F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B66E60"/>
    <w:multiLevelType w:val="hybridMultilevel"/>
    <w:tmpl w:val="66F64B3C"/>
    <w:lvl w:ilvl="0" w:tplc="A1444F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3094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903E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E22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D2B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166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EC4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5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A2E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F634FC3"/>
    <w:multiLevelType w:val="hybridMultilevel"/>
    <w:tmpl w:val="48207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5912776">
    <w:abstractNumId w:val="8"/>
  </w:num>
  <w:num w:numId="2" w16cid:durableId="1946571578">
    <w:abstractNumId w:val="6"/>
  </w:num>
  <w:num w:numId="3" w16cid:durableId="1942756410">
    <w:abstractNumId w:val="0"/>
  </w:num>
  <w:num w:numId="4" w16cid:durableId="1256936992">
    <w:abstractNumId w:val="4"/>
  </w:num>
  <w:num w:numId="5" w16cid:durableId="1537959920">
    <w:abstractNumId w:val="3"/>
  </w:num>
  <w:num w:numId="6" w16cid:durableId="87046113">
    <w:abstractNumId w:val="5"/>
  </w:num>
  <w:num w:numId="7" w16cid:durableId="20863062">
    <w:abstractNumId w:val="2"/>
  </w:num>
  <w:num w:numId="8" w16cid:durableId="1506744688">
    <w:abstractNumId w:val="1"/>
  </w:num>
  <w:num w:numId="9" w16cid:durableId="7905621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78D"/>
    <w:rsid w:val="00000538"/>
    <w:rsid w:val="00004C37"/>
    <w:rsid w:val="00013DC5"/>
    <w:rsid w:val="00020A07"/>
    <w:rsid w:val="000228B1"/>
    <w:rsid w:val="00032B7A"/>
    <w:rsid w:val="000656F4"/>
    <w:rsid w:val="00092395"/>
    <w:rsid w:val="000A5B9C"/>
    <w:rsid w:val="000E3D41"/>
    <w:rsid w:val="000E6106"/>
    <w:rsid w:val="000E6FAA"/>
    <w:rsid w:val="00110689"/>
    <w:rsid w:val="00117886"/>
    <w:rsid w:val="001232BB"/>
    <w:rsid w:val="001276B6"/>
    <w:rsid w:val="00135ED6"/>
    <w:rsid w:val="001363F9"/>
    <w:rsid w:val="001377CF"/>
    <w:rsid w:val="00153BF5"/>
    <w:rsid w:val="001672E2"/>
    <w:rsid w:val="00173735"/>
    <w:rsid w:val="00193BEF"/>
    <w:rsid w:val="001A09F4"/>
    <w:rsid w:val="001B0935"/>
    <w:rsid w:val="001C089A"/>
    <w:rsid w:val="001D157B"/>
    <w:rsid w:val="001E49B2"/>
    <w:rsid w:val="001E67CA"/>
    <w:rsid w:val="001E7B77"/>
    <w:rsid w:val="002007A5"/>
    <w:rsid w:val="00243A6C"/>
    <w:rsid w:val="0025473B"/>
    <w:rsid w:val="00261963"/>
    <w:rsid w:val="00264580"/>
    <w:rsid w:val="00274F6F"/>
    <w:rsid w:val="00276B0B"/>
    <w:rsid w:val="00291156"/>
    <w:rsid w:val="00291A8F"/>
    <w:rsid w:val="002A07C7"/>
    <w:rsid w:val="002B0B56"/>
    <w:rsid w:val="002C1041"/>
    <w:rsid w:val="002C6678"/>
    <w:rsid w:val="002D5211"/>
    <w:rsid w:val="002E5666"/>
    <w:rsid w:val="00300471"/>
    <w:rsid w:val="00303200"/>
    <w:rsid w:val="0030458D"/>
    <w:rsid w:val="00310DA3"/>
    <w:rsid w:val="003172C0"/>
    <w:rsid w:val="0033573C"/>
    <w:rsid w:val="00342D7D"/>
    <w:rsid w:val="00352BE6"/>
    <w:rsid w:val="00377F4E"/>
    <w:rsid w:val="0038167C"/>
    <w:rsid w:val="00387541"/>
    <w:rsid w:val="0039184F"/>
    <w:rsid w:val="00391E00"/>
    <w:rsid w:val="00391FA5"/>
    <w:rsid w:val="003B24D7"/>
    <w:rsid w:val="003B2C81"/>
    <w:rsid w:val="003C1F35"/>
    <w:rsid w:val="003D2ECC"/>
    <w:rsid w:val="003D5F33"/>
    <w:rsid w:val="003F3158"/>
    <w:rsid w:val="003F75B1"/>
    <w:rsid w:val="004003B1"/>
    <w:rsid w:val="0040213E"/>
    <w:rsid w:val="004025BC"/>
    <w:rsid w:val="00411592"/>
    <w:rsid w:val="004158EE"/>
    <w:rsid w:val="00431935"/>
    <w:rsid w:val="00444454"/>
    <w:rsid w:val="00454025"/>
    <w:rsid w:val="00460374"/>
    <w:rsid w:val="00471E10"/>
    <w:rsid w:val="00473D50"/>
    <w:rsid w:val="0048279D"/>
    <w:rsid w:val="004955BA"/>
    <w:rsid w:val="004A6D23"/>
    <w:rsid w:val="004B2C84"/>
    <w:rsid w:val="004B702A"/>
    <w:rsid w:val="004B7E11"/>
    <w:rsid w:val="004E706D"/>
    <w:rsid w:val="0050640A"/>
    <w:rsid w:val="00513E36"/>
    <w:rsid w:val="00523AB9"/>
    <w:rsid w:val="0052530E"/>
    <w:rsid w:val="00527DF1"/>
    <w:rsid w:val="0053006F"/>
    <w:rsid w:val="00531F4F"/>
    <w:rsid w:val="00534B40"/>
    <w:rsid w:val="00541059"/>
    <w:rsid w:val="005625C5"/>
    <w:rsid w:val="00575275"/>
    <w:rsid w:val="0059130A"/>
    <w:rsid w:val="00592897"/>
    <w:rsid w:val="0059455F"/>
    <w:rsid w:val="005A09C0"/>
    <w:rsid w:val="005B0641"/>
    <w:rsid w:val="005D5B98"/>
    <w:rsid w:val="005E239C"/>
    <w:rsid w:val="00601AC9"/>
    <w:rsid w:val="00607848"/>
    <w:rsid w:val="0061576E"/>
    <w:rsid w:val="00622F6B"/>
    <w:rsid w:val="00647B3D"/>
    <w:rsid w:val="006526D7"/>
    <w:rsid w:val="006526E3"/>
    <w:rsid w:val="006531FF"/>
    <w:rsid w:val="00662BA0"/>
    <w:rsid w:val="006678EE"/>
    <w:rsid w:val="00683E2F"/>
    <w:rsid w:val="006B2FC6"/>
    <w:rsid w:val="006B76FD"/>
    <w:rsid w:val="006C1A6E"/>
    <w:rsid w:val="006C582C"/>
    <w:rsid w:val="006E3FDF"/>
    <w:rsid w:val="006F16BD"/>
    <w:rsid w:val="00705416"/>
    <w:rsid w:val="00706E4C"/>
    <w:rsid w:val="00722BCD"/>
    <w:rsid w:val="00737733"/>
    <w:rsid w:val="00737BCD"/>
    <w:rsid w:val="00745CB5"/>
    <w:rsid w:val="00747B83"/>
    <w:rsid w:val="007501FF"/>
    <w:rsid w:val="00760ECD"/>
    <w:rsid w:val="00772677"/>
    <w:rsid w:val="00773660"/>
    <w:rsid w:val="0077424C"/>
    <w:rsid w:val="00787E61"/>
    <w:rsid w:val="00791670"/>
    <w:rsid w:val="007A4ADB"/>
    <w:rsid w:val="007A536C"/>
    <w:rsid w:val="007A7E86"/>
    <w:rsid w:val="007C00C5"/>
    <w:rsid w:val="007D37CA"/>
    <w:rsid w:val="007D4564"/>
    <w:rsid w:val="007E0581"/>
    <w:rsid w:val="007E5EEB"/>
    <w:rsid w:val="007F12DD"/>
    <w:rsid w:val="007F6DD9"/>
    <w:rsid w:val="007F6EAE"/>
    <w:rsid w:val="00800F56"/>
    <w:rsid w:val="00820DAB"/>
    <w:rsid w:val="00825254"/>
    <w:rsid w:val="00827C8D"/>
    <w:rsid w:val="00837331"/>
    <w:rsid w:val="00842B78"/>
    <w:rsid w:val="00850BDA"/>
    <w:rsid w:val="008516DA"/>
    <w:rsid w:val="0085243F"/>
    <w:rsid w:val="00857F8A"/>
    <w:rsid w:val="00861040"/>
    <w:rsid w:val="00871D94"/>
    <w:rsid w:val="00882228"/>
    <w:rsid w:val="00892B50"/>
    <w:rsid w:val="0089FDF1"/>
    <w:rsid w:val="008A5B23"/>
    <w:rsid w:val="008B5145"/>
    <w:rsid w:val="008B622B"/>
    <w:rsid w:val="008C147C"/>
    <w:rsid w:val="008C4734"/>
    <w:rsid w:val="008C6299"/>
    <w:rsid w:val="008D3492"/>
    <w:rsid w:val="008E109A"/>
    <w:rsid w:val="008E5825"/>
    <w:rsid w:val="008F4B4B"/>
    <w:rsid w:val="008F5A78"/>
    <w:rsid w:val="00904EC5"/>
    <w:rsid w:val="009124E1"/>
    <w:rsid w:val="0091257B"/>
    <w:rsid w:val="00915521"/>
    <w:rsid w:val="00915591"/>
    <w:rsid w:val="009214B1"/>
    <w:rsid w:val="00942D36"/>
    <w:rsid w:val="009454ED"/>
    <w:rsid w:val="00951385"/>
    <w:rsid w:val="00952EB0"/>
    <w:rsid w:val="009538AD"/>
    <w:rsid w:val="00954532"/>
    <w:rsid w:val="00961B9C"/>
    <w:rsid w:val="009706F9"/>
    <w:rsid w:val="00971425"/>
    <w:rsid w:val="00972D17"/>
    <w:rsid w:val="00972E4B"/>
    <w:rsid w:val="009958EA"/>
    <w:rsid w:val="009A128B"/>
    <w:rsid w:val="009A258F"/>
    <w:rsid w:val="009B3E74"/>
    <w:rsid w:val="009B64FA"/>
    <w:rsid w:val="009C7E7F"/>
    <w:rsid w:val="009D50B7"/>
    <w:rsid w:val="009E0139"/>
    <w:rsid w:val="009E2B8C"/>
    <w:rsid w:val="009E3F34"/>
    <w:rsid w:val="009F3072"/>
    <w:rsid w:val="00A11A72"/>
    <w:rsid w:val="00A302F9"/>
    <w:rsid w:val="00A30D60"/>
    <w:rsid w:val="00A3185E"/>
    <w:rsid w:val="00A376E0"/>
    <w:rsid w:val="00A55E0F"/>
    <w:rsid w:val="00A63AB4"/>
    <w:rsid w:val="00A63EE2"/>
    <w:rsid w:val="00A65F6E"/>
    <w:rsid w:val="00A74879"/>
    <w:rsid w:val="00A8014F"/>
    <w:rsid w:val="00A81373"/>
    <w:rsid w:val="00A877C0"/>
    <w:rsid w:val="00A9514C"/>
    <w:rsid w:val="00AA10A4"/>
    <w:rsid w:val="00AA4829"/>
    <w:rsid w:val="00AB2F84"/>
    <w:rsid w:val="00AB76B1"/>
    <w:rsid w:val="00AC16C8"/>
    <w:rsid w:val="00AC19DB"/>
    <w:rsid w:val="00AC568D"/>
    <w:rsid w:val="00AD44DD"/>
    <w:rsid w:val="00AE39D8"/>
    <w:rsid w:val="00AF449A"/>
    <w:rsid w:val="00B05F86"/>
    <w:rsid w:val="00B0688E"/>
    <w:rsid w:val="00B25D14"/>
    <w:rsid w:val="00B31873"/>
    <w:rsid w:val="00B757A0"/>
    <w:rsid w:val="00B91FA9"/>
    <w:rsid w:val="00B97DEC"/>
    <w:rsid w:val="00BA7484"/>
    <w:rsid w:val="00BB373E"/>
    <w:rsid w:val="00BB7D19"/>
    <w:rsid w:val="00BC7E8B"/>
    <w:rsid w:val="00C0263F"/>
    <w:rsid w:val="00C06F86"/>
    <w:rsid w:val="00C10AEF"/>
    <w:rsid w:val="00C25DDC"/>
    <w:rsid w:val="00C5478D"/>
    <w:rsid w:val="00C634D7"/>
    <w:rsid w:val="00C677D8"/>
    <w:rsid w:val="00C707CF"/>
    <w:rsid w:val="00C8005E"/>
    <w:rsid w:val="00C8461A"/>
    <w:rsid w:val="00C96D3D"/>
    <w:rsid w:val="00CB5FCC"/>
    <w:rsid w:val="00CC42F1"/>
    <w:rsid w:val="00CC5EC9"/>
    <w:rsid w:val="00CD2D36"/>
    <w:rsid w:val="00CF1DE2"/>
    <w:rsid w:val="00D0642D"/>
    <w:rsid w:val="00D10B08"/>
    <w:rsid w:val="00D15D0E"/>
    <w:rsid w:val="00D20432"/>
    <w:rsid w:val="00D34DC6"/>
    <w:rsid w:val="00D63E1D"/>
    <w:rsid w:val="00D6489F"/>
    <w:rsid w:val="00D8094F"/>
    <w:rsid w:val="00D832CE"/>
    <w:rsid w:val="00D91AF2"/>
    <w:rsid w:val="00D91E15"/>
    <w:rsid w:val="00D95299"/>
    <w:rsid w:val="00D97499"/>
    <w:rsid w:val="00DA5341"/>
    <w:rsid w:val="00DB4A0F"/>
    <w:rsid w:val="00DB7EC9"/>
    <w:rsid w:val="00DC1643"/>
    <w:rsid w:val="00DC39B1"/>
    <w:rsid w:val="00DC6E1B"/>
    <w:rsid w:val="00DD2AE2"/>
    <w:rsid w:val="00DF6357"/>
    <w:rsid w:val="00DF7F2C"/>
    <w:rsid w:val="00E04CD2"/>
    <w:rsid w:val="00E15D8A"/>
    <w:rsid w:val="00E15EB5"/>
    <w:rsid w:val="00E20EA3"/>
    <w:rsid w:val="00E32021"/>
    <w:rsid w:val="00E33231"/>
    <w:rsid w:val="00E34B07"/>
    <w:rsid w:val="00E3622E"/>
    <w:rsid w:val="00E43374"/>
    <w:rsid w:val="00E449BB"/>
    <w:rsid w:val="00E536E4"/>
    <w:rsid w:val="00E6031A"/>
    <w:rsid w:val="00E723D5"/>
    <w:rsid w:val="00E812F5"/>
    <w:rsid w:val="00E86F13"/>
    <w:rsid w:val="00E92FF8"/>
    <w:rsid w:val="00EA068B"/>
    <w:rsid w:val="00EA169A"/>
    <w:rsid w:val="00EA3976"/>
    <w:rsid w:val="00ED7E66"/>
    <w:rsid w:val="00EF06D1"/>
    <w:rsid w:val="00EF11F8"/>
    <w:rsid w:val="00EF27A5"/>
    <w:rsid w:val="00EF390B"/>
    <w:rsid w:val="00F0640B"/>
    <w:rsid w:val="00F1083F"/>
    <w:rsid w:val="00F11DCE"/>
    <w:rsid w:val="00F26FDE"/>
    <w:rsid w:val="00F32427"/>
    <w:rsid w:val="00F338EF"/>
    <w:rsid w:val="00F405D2"/>
    <w:rsid w:val="00F425A4"/>
    <w:rsid w:val="00F42824"/>
    <w:rsid w:val="00F537B2"/>
    <w:rsid w:val="00F550C1"/>
    <w:rsid w:val="00F67818"/>
    <w:rsid w:val="00F72840"/>
    <w:rsid w:val="00F740E1"/>
    <w:rsid w:val="00F8533F"/>
    <w:rsid w:val="00F93EA5"/>
    <w:rsid w:val="00F9495A"/>
    <w:rsid w:val="00FA3196"/>
    <w:rsid w:val="00FA4B81"/>
    <w:rsid w:val="00FB3218"/>
    <w:rsid w:val="00FC7C76"/>
    <w:rsid w:val="00FF4929"/>
    <w:rsid w:val="01248893"/>
    <w:rsid w:val="014A6CD1"/>
    <w:rsid w:val="0457EB54"/>
    <w:rsid w:val="0650B1CB"/>
    <w:rsid w:val="076612AB"/>
    <w:rsid w:val="098A0E34"/>
    <w:rsid w:val="0CD73133"/>
    <w:rsid w:val="0FC30D8B"/>
    <w:rsid w:val="10D79C55"/>
    <w:rsid w:val="12F402DC"/>
    <w:rsid w:val="16963CFD"/>
    <w:rsid w:val="16E52570"/>
    <w:rsid w:val="171E71EB"/>
    <w:rsid w:val="18652B1A"/>
    <w:rsid w:val="192160A8"/>
    <w:rsid w:val="1A9EB109"/>
    <w:rsid w:val="1D7A1DBC"/>
    <w:rsid w:val="1E5F4186"/>
    <w:rsid w:val="1F3CCB93"/>
    <w:rsid w:val="21B2BEF3"/>
    <w:rsid w:val="22A1A20C"/>
    <w:rsid w:val="272B0643"/>
    <w:rsid w:val="28951FF3"/>
    <w:rsid w:val="28B47BCA"/>
    <w:rsid w:val="293863B3"/>
    <w:rsid w:val="2AC05B2E"/>
    <w:rsid w:val="2AF9A809"/>
    <w:rsid w:val="2BFB0F28"/>
    <w:rsid w:val="2DBB1886"/>
    <w:rsid w:val="2DCEA047"/>
    <w:rsid w:val="2DCEF887"/>
    <w:rsid w:val="2E159B9A"/>
    <w:rsid w:val="2E26F647"/>
    <w:rsid w:val="30A01EC6"/>
    <w:rsid w:val="3401B206"/>
    <w:rsid w:val="35801629"/>
    <w:rsid w:val="36147859"/>
    <w:rsid w:val="366D1C3F"/>
    <w:rsid w:val="3678A2CF"/>
    <w:rsid w:val="380BD05C"/>
    <w:rsid w:val="39B787B7"/>
    <w:rsid w:val="39FF9815"/>
    <w:rsid w:val="3A8BC58A"/>
    <w:rsid w:val="3AEC39E9"/>
    <w:rsid w:val="3B799233"/>
    <w:rsid w:val="3CDB36EE"/>
    <w:rsid w:val="3DEDED3F"/>
    <w:rsid w:val="40AB6C01"/>
    <w:rsid w:val="41ACAE81"/>
    <w:rsid w:val="429E333A"/>
    <w:rsid w:val="4317ED14"/>
    <w:rsid w:val="437C9731"/>
    <w:rsid w:val="44CAF30D"/>
    <w:rsid w:val="45CC1D60"/>
    <w:rsid w:val="4679D0D0"/>
    <w:rsid w:val="49638C33"/>
    <w:rsid w:val="4B4E05DB"/>
    <w:rsid w:val="4CF2C6C0"/>
    <w:rsid w:val="4DABDC36"/>
    <w:rsid w:val="4F94B6BA"/>
    <w:rsid w:val="5120A9BF"/>
    <w:rsid w:val="5127A105"/>
    <w:rsid w:val="5135BA52"/>
    <w:rsid w:val="548956F6"/>
    <w:rsid w:val="5563A382"/>
    <w:rsid w:val="560B426D"/>
    <w:rsid w:val="58A31007"/>
    <w:rsid w:val="58A3B7B1"/>
    <w:rsid w:val="59F0DA74"/>
    <w:rsid w:val="5DAF2D88"/>
    <w:rsid w:val="5EF3EDE3"/>
    <w:rsid w:val="61648FD0"/>
    <w:rsid w:val="618DAA87"/>
    <w:rsid w:val="61E8D70D"/>
    <w:rsid w:val="65487BD7"/>
    <w:rsid w:val="65DE4465"/>
    <w:rsid w:val="67A508A6"/>
    <w:rsid w:val="6BAD2A37"/>
    <w:rsid w:val="6E0CEAFA"/>
    <w:rsid w:val="6E0FDCDF"/>
    <w:rsid w:val="6E48E80F"/>
    <w:rsid w:val="6E79F065"/>
    <w:rsid w:val="6F879B21"/>
    <w:rsid w:val="6FDA8B73"/>
    <w:rsid w:val="70FC7522"/>
    <w:rsid w:val="719AA0A3"/>
    <w:rsid w:val="75907889"/>
    <w:rsid w:val="76671800"/>
    <w:rsid w:val="76D3D405"/>
    <w:rsid w:val="77E00D89"/>
    <w:rsid w:val="785F9DE2"/>
    <w:rsid w:val="78C2EC5F"/>
    <w:rsid w:val="7C479AEF"/>
    <w:rsid w:val="7D7ACA5C"/>
    <w:rsid w:val="7E509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58E5C2"/>
  <w15:chartTrackingRefBased/>
  <w15:docId w15:val="{D6A2639B-4C71-4E15-AC8D-531B650B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D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DA3"/>
  </w:style>
  <w:style w:type="paragraph" w:styleId="Footer">
    <w:name w:val="footer"/>
    <w:basedOn w:val="Normal"/>
    <w:link w:val="FooterChar"/>
    <w:uiPriority w:val="99"/>
    <w:unhideWhenUsed/>
    <w:rsid w:val="0031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DA3"/>
  </w:style>
  <w:style w:type="table" w:styleId="TableGrid">
    <w:name w:val="Table Grid"/>
    <w:basedOn w:val="TableNormal"/>
    <w:uiPriority w:val="39"/>
    <w:rsid w:val="005A0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6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6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64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B0641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8822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80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6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33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8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01244307\OneDrive%20-%20State%20of%20Minnesota%20-%20MN365\Documents\Custom%20Office%20Templates\GWDB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b3bed-991c-4f1f-9472-bc970bd8a5cf">
      <Terms xmlns="http://schemas.microsoft.com/office/infopath/2007/PartnerControls"/>
    </lcf76f155ced4ddcb4097134ff3c332f>
    <TaxCatchAll xmlns="acafcbf6-48c5-4daf-971b-c5fe77e9609f" xsi:nil="true"/>
    <Image xmlns="f40b3bed-991c-4f1f-9472-bc970bd8a5cf" xsi:nil="true"/>
    <Creator xmlns="f40b3bed-991c-4f1f-9472-bc970bd8a5cf">
      <UserInfo>
        <DisplayName/>
        <AccountId xsi:nil="true"/>
        <AccountType/>
      </UserInfo>
    </Creator>
    <RequestID xmlns="f40b3bed-991c-4f1f-9472-bc970bd8a5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20" ma:contentTypeDescription="Create a new document." ma:contentTypeScope="" ma:versionID="01c6643d0f26a0d7cacac0dd96b1e59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541496e93d05f33f60b246a546e95f84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  <xsd:element ref="ns2:Creator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reator" ma:index="24" nillable="true" ma:displayName="Creator" ma:format="Dropdown" ma:list="UserInfo" ma:SharePointGroup="0" ma:internalName="Crea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age" ma:index="25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72A202-8686-4CAB-84B8-642E76D724BF}">
  <ds:schemaRefs>
    <ds:schemaRef ds:uri="http://schemas.microsoft.com/office/2006/metadata/properties"/>
    <ds:schemaRef ds:uri="1311ff32-d9ee-4b05-af71-a22e65a9597a"/>
    <ds:schemaRef ds:uri="http://purl.org/dc/terms/"/>
    <ds:schemaRef ds:uri="9087bdc9-90fa-4a97-95d7-8ff2c18048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C35C6F-0A82-4E7C-8B6D-3A742EE42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784FCC-1642-45D6-B821-CE475ACF0139}"/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GWDB Template</Template>
  <TotalTime>9</TotalTime>
  <Pages>1</Pages>
  <Words>68</Words>
  <Characters>393</Characters>
  <Application>Microsoft Office Word</Application>
  <DocSecurity>0</DocSecurity>
  <Lines>9</Lines>
  <Paragraphs>8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Balacek</dc:creator>
  <cp:keywords/>
  <dc:description/>
  <cp:lastModifiedBy>Balacek, Patti (DEED)</cp:lastModifiedBy>
  <cp:revision>11</cp:revision>
  <cp:lastPrinted>2025-08-04T22:58:00Z</cp:lastPrinted>
  <dcterms:created xsi:type="dcterms:W3CDTF">2025-10-22T19:12:00Z</dcterms:created>
  <dcterms:modified xsi:type="dcterms:W3CDTF">2025-10-22T19:18:00Z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  <property fmtid="{D5CDD505-2E9C-101B-9397-08002B2CF9AE}" pid="3" name="MediaServiceImageTags">
    <vt:lpwstr/>
  </property>
  <property fmtid="{D5CDD505-2E9C-101B-9397-08002B2CF9AE}" pid="4" name="GrammarlyDocumentId">
    <vt:lpwstr>55f5b2d6-766d-4c1f-a8fa-88fdfca8bf7c</vt:lpwstr>
  </property>
  <property fmtid="{D5CDD505-2E9C-101B-9397-08002B2CF9AE}" pid="5" name="Order">
    <vt:r8>86300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