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69F35414" w14:textId="77777777" w:rsidR="00095F66" w:rsidRPr="00D74FE0" w:rsidRDefault="00272E52" w:rsidP="00095F66">
          <w:pPr>
            <w:rPr>
              <w:bCs/>
              <w:szCs w:val="20"/>
            </w:rPr>
          </w:pPr>
          <w:r w:rsidRPr="00D74FE0">
            <w:rPr>
              <w:bCs/>
              <w:noProof/>
            </w:rPr>
            <w:drawing>
              <wp:inline distT="0" distB="0" distL="0" distR="0" wp14:anchorId="04D3F97A" wp14:editId="6D6D8B36">
                <wp:extent cx="2645410" cy="549275"/>
                <wp:effectExtent l="0" t="0" r="2540" b="0"/>
                <wp:docPr id="1" name="Graphic 1" descr="Logo: MN Employment and Economic Development"/>
                <wp:cNvGraphicFramePr/>
                <a:graphic xmlns:a="http://schemas.openxmlformats.org/drawingml/2006/main">
                  <a:graphicData uri="http://schemas.openxmlformats.org/drawingml/2006/picture">
                    <pic:pic xmlns:pic="http://schemas.openxmlformats.org/drawingml/2006/picture">
                      <pic:nvPicPr>
                        <pic:cNvPr id="1" name="Graphic 1" descr="Logo: MN Employment and Economic Developme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945" r="1945"/>
                        <a:stretch>
                          <a:fillRect/>
                        </a:stretch>
                      </pic:blipFill>
                      <pic:spPr bwMode="auto">
                        <a:xfrm>
                          <a:off x="0" y="0"/>
                          <a:ext cx="2645410" cy="549275"/>
                        </a:xfrm>
                        <a:prstGeom prst="rect">
                          <a:avLst/>
                        </a:prstGeom>
                        <a:extLst>
                          <a:ext uri="{53640926-AAD7-44D8-BBD7-CCE9431645EC}">
                            <a14:shadowObscured xmlns:a14="http://schemas.microsoft.com/office/drawing/2010/main"/>
                          </a:ext>
                        </a:extLst>
                      </pic:spPr>
                    </pic:pic>
                  </a:graphicData>
                </a:graphic>
              </wp:inline>
            </w:drawing>
          </w:r>
        </w:p>
      </w:sdtContent>
    </w:sdt>
    <w:p w14:paraId="36ED7648" w14:textId="73E6056E" w:rsidR="00D50427" w:rsidRPr="00AB39FC" w:rsidRDefault="008057F0" w:rsidP="00AB39FC">
      <w:pPr>
        <w:pStyle w:val="Heading1"/>
      </w:pPr>
      <w:bookmarkStart w:id="0" w:name="_Toc23495616"/>
      <w:r>
        <w:t>ATTACHMENT D: COST</w:t>
      </w:r>
      <w:bookmarkEnd w:id="0"/>
      <w:r w:rsidR="00F57EE8">
        <w:t xml:space="preserve"> DETAIL</w:t>
      </w:r>
    </w:p>
    <w:p w14:paraId="1468E059" w14:textId="2F078163" w:rsidR="003965BC" w:rsidRDefault="008057F0" w:rsidP="00D50427">
      <w:r w:rsidRPr="00B55A59">
        <w:t xml:space="preserve">Submit the Attachment </w:t>
      </w:r>
      <w:r>
        <w:t>D</w:t>
      </w:r>
      <w:r w:rsidRPr="00B55A59">
        <w:t xml:space="preserve">: Cost </w:t>
      </w:r>
      <w:r w:rsidRPr="00DE4EBF">
        <w:t xml:space="preserve">Detail as a separate document(s) from your technical response </w:t>
      </w:r>
      <w:r w:rsidRPr="00182167">
        <w:t>via the web-based form.</w:t>
      </w:r>
      <w:r w:rsidRPr="00DE4EBF">
        <w:t xml:space="preserve"> The Proposal must be open for acceptance</w:t>
      </w:r>
      <w:r w:rsidRPr="00B55A59">
        <w:t xml:space="preserve"> until a contract is executed, the Solicitation is cancelled, or 180 days after the due date and time of the </w:t>
      </w:r>
      <w:r w:rsidRPr="00E0356E">
        <w:t>Solicitation, whichever comes first</w:t>
      </w:r>
      <w:r w:rsidR="00D50427" w:rsidRPr="00D50427">
        <w:t>.</w:t>
      </w:r>
    </w:p>
    <w:p w14:paraId="566A6C85" w14:textId="242BAAD8" w:rsidR="00900016" w:rsidRPr="00D50427" w:rsidRDefault="008057F0" w:rsidP="00D50427">
      <w:r>
        <w:rPr>
          <w:b/>
          <w:bCs/>
        </w:rPr>
        <w:t>By submitting this form, the Responder accepts the hourly rates set by the program.</w:t>
      </w:r>
    </w:p>
    <w:p w14:paraId="6E7F9155" w14:textId="3100BA9F" w:rsidR="00D50427" w:rsidRPr="00852202" w:rsidRDefault="008057F0" w:rsidP="00852202">
      <w:pPr>
        <w:pStyle w:val="Heading2"/>
      </w:pPr>
      <w:r w:rsidRPr="00087BE0">
        <w:rPr>
          <w:bCs/>
        </w:rPr>
        <w:t>LEGAL</w:t>
      </w:r>
      <w:r>
        <w:rPr>
          <w:bCs/>
        </w:rPr>
        <w:t xml:space="preserve"> SERVICES</w:t>
      </w:r>
    </w:p>
    <w:p w14:paraId="2EF76942" w14:textId="3E47F538" w:rsidR="00E96B64" w:rsidRDefault="008057F0" w:rsidP="00F15DB0">
      <w:r w:rsidRPr="00087BE0">
        <w:t>Responder is proposing legal services (Y/N</w:t>
      </w:r>
      <w:proofErr w:type="gramStart"/>
      <w:r w:rsidRPr="00087BE0">
        <w:t>):</w:t>
      </w:r>
      <w:r>
        <w:t>_</w:t>
      </w:r>
      <w:proofErr w:type="gramEnd"/>
      <w:r>
        <w:t>____</w:t>
      </w:r>
    </w:p>
    <w:p w14:paraId="5A877FB8" w14:textId="1ECDB99B" w:rsidR="008057F0" w:rsidRPr="00D50427" w:rsidRDefault="008057F0" w:rsidP="00F15DB0">
      <w:r>
        <w:t xml:space="preserve">If yes, complete the information below. </w:t>
      </w:r>
      <w:r w:rsidRPr="00907AD4">
        <w:t>Legal services reimbursement rates are set by the program at $150 per hour. A single eligible small business client may receive no more than 10 hours of services through the program</w:t>
      </w:r>
      <w:r>
        <w:t>.</w:t>
      </w:r>
    </w:p>
    <w:p w14:paraId="648DDAB9" w14:textId="527407F5" w:rsidR="00D50427" w:rsidRPr="00852202" w:rsidRDefault="008057F0" w:rsidP="00852202">
      <w:pPr>
        <w:pStyle w:val="Heading3"/>
      </w:pPr>
      <w:r>
        <w:t>I</w:t>
      </w:r>
      <w:r w:rsidRPr="00907AD4">
        <w:rPr>
          <w:bCs/>
        </w:rPr>
        <w:t>nstruction</w:t>
      </w:r>
      <w:r>
        <w:rPr>
          <w:bCs/>
        </w:rPr>
        <w:t>s:</w:t>
      </w:r>
    </w:p>
    <w:p w14:paraId="434F1050" w14:textId="764A7465" w:rsidR="00D50427" w:rsidRDefault="008057F0" w:rsidP="003965BC">
      <w:r w:rsidRPr="00907AD4">
        <w:t xml:space="preserve">For each type of service below, estimate the number of hours per month you expect to provide </w:t>
      </w:r>
      <w:proofErr w:type="gramStart"/>
      <w:r w:rsidRPr="00907AD4">
        <w:t>to</w:t>
      </w:r>
      <w:proofErr w:type="gramEnd"/>
      <w:r w:rsidRPr="00907AD4">
        <w:t xml:space="preserve"> eligible small business clients. This estimate may be calculated by multiplying the number of hours the service type typically takes by the number of eligible clients the organization expects to serve during a one-month period. Other calculation methods are acceptable</w:t>
      </w:r>
      <w:r w:rsidR="00AB39FC">
        <w:t>.</w:t>
      </w:r>
    </w:p>
    <w:tbl>
      <w:tblPr>
        <w:tblStyle w:val="TableGrid1"/>
        <w:tblW w:w="0" w:type="auto"/>
        <w:tblLook w:val="04A0" w:firstRow="1" w:lastRow="0" w:firstColumn="1" w:lastColumn="0" w:noHBand="0" w:noVBand="1"/>
      </w:tblPr>
      <w:tblGrid>
        <w:gridCol w:w="7552"/>
        <w:gridCol w:w="2518"/>
      </w:tblGrid>
      <w:tr w:rsidR="002E758A" w14:paraId="11C97692" w14:textId="77777777" w:rsidTr="00FC7297">
        <w:trPr>
          <w:cnfStyle w:val="100000000000" w:firstRow="1" w:lastRow="0" w:firstColumn="0" w:lastColumn="0" w:oddVBand="0" w:evenVBand="0" w:oddHBand="0" w:evenHBand="0" w:firstRowFirstColumn="0" w:firstRowLastColumn="0" w:lastRowFirstColumn="0" w:lastRowLastColumn="0"/>
        </w:trPr>
        <w:tc>
          <w:tcPr>
            <w:tcW w:w="7552" w:type="dxa"/>
          </w:tcPr>
          <w:p w14:paraId="4263C620" w14:textId="60DE46E3" w:rsidR="002E758A" w:rsidRDefault="002E758A" w:rsidP="00D50427">
            <w:pPr>
              <w:pStyle w:val="TableText"/>
            </w:pPr>
            <w:r w:rsidRPr="00087BE0">
              <w:t>Service</w:t>
            </w:r>
            <w:r w:rsidRPr="00D50427">
              <w:t xml:space="preserve"> </w:t>
            </w:r>
          </w:p>
        </w:tc>
        <w:tc>
          <w:tcPr>
            <w:tcW w:w="2518" w:type="dxa"/>
          </w:tcPr>
          <w:p w14:paraId="08B48E73" w14:textId="27DD4B8D" w:rsidR="002E758A" w:rsidRDefault="002E758A" w:rsidP="00D50427">
            <w:pPr>
              <w:pStyle w:val="TableText"/>
            </w:pPr>
            <w:r w:rsidRPr="00087BE0">
              <w:t>Hours per Month</w:t>
            </w:r>
          </w:p>
        </w:tc>
      </w:tr>
      <w:tr w:rsidR="002E758A" w14:paraId="65F13E68" w14:textId="77777777" w:rsidTr="003232CA">
        <w:trPr>
          <w:cnfStyle w:val="000000100000" w:firstRow="0" w:lastRow="0" w:firstColumn="0" w:lastColumn="0" w:oddVBand="0" w:evenVBand="0" w:oddHBand="1" w:evenHBand="0" w:firstRowFirstColumn="0" w:firstRowLastColumn="0" w:lastRowFirstColumn="0" w:lastRowLastColumn="0"/>
        </w:trPr>
        <w:tc>
          <w:tcPr>
            <w:tcW w:w="7552" w:type="dxa"/>
          </w:tcPr>
          <w:p w14:paraId="795D3633" w14:textId="3D9C85A4" w:rsidR="002E758A" w:rsidRDefault="002E758A" w:rsidP="00D50427">
            <w:pPr>
              <w:pStyle w:val="TableText"/>
            </w:pPr>
            <w:r w:rsidRPr="00087BE0">
              <w:t>Assisting with business formation or adopting corporate governance documents</w:t>
            </w:r>
            <w:r w:rsidRPr="00D50427">
              <w:t xml:space="preserve"> </w:t>
            </w:r>
          </w:p>
        </w:tc>
        <w:tc>
          <w:tcPr>
            <w:tcW w:w="2518" w:type="dxa"/>
          </w:tcPr>
          <w:p w14:paraId="07F53B51" w14:textId="21FFD45D" w:rsidR="002E758A" w:rsidRDefault="002E758A" w:rsidP="00D50427">
            <w:pPr>
              <w:pStyle w:val="TableText"/>
            </w:pPr>
          </w:p>
        </w:tc>
      </w:tr>
      <w:tr w:rsidR="002E758A" w14:paraId="3D65971B" w14:textId="77777777" w:rsidTr="00CB4922">
        <w:trPr>
          <w:cnfStyle w:val="000000010000" w:firstRow="0" w:lastRow="0" w:firstColumn="0" w:lastColumn="0" w:oddVBand="0" w:evenVBand="0" w:oddHBand="0" w:evenHBand="1" w:firstRowFirstColumn="0" w:firstRowLastColumn="0" w:lastRowFirstColumn="0" w:lastRowLastColumn="0"/>
        </w:trPr>
        <w:tc>
          <w:tcPr>
            <w:tcW w:w="7552" w:type="dxa"/>
          </w:tcPr>
          <w:p w14:paraId="7A15BCE8" w14:textId="58ABADD2" w:rsidR="002E758A" w:rsidRDefault="002E758A" w:rsidP="00D50427">
            <w:pPr>
              <w:pStyle w:val="TableText"/>
            </w:pPr>
            <w:r w:rsidRPr="00087BE0">
              <w:t>Obtaining needed registrations, licenses, filings, and certifications</w:t>
            </w:r>
          </w:p>
        </w:tc>
        <w:tc>
          <w:tcPr>
            <w:tcW w:w="2518" w:type="dxa"/>
          </w:tcPr>
          <w:p w14:paraId="2EFD1043" w14:textId="6E82BD70" w:rsidR="002E758A" w:rsidRDefault="002E758A" w:rsidP="00D50427">
            <w:pPr>
              <w:pStyle w:val="TableText"/>
            </w:pPr>
          </w:p>
        </w:tc>
      </w:tr>
      <w:tr w:rsidR="002E758A" w14:paraId="3D628DC8" w14:textId="77777777" w:rsidTr="004F7689">
        <w:trPr>
          <w:cnfStyle w:val="000000100000" w:firstRow="0" w:lastRow="0" w:firstColumn="0" w:lastColumn="0" w:oddVBand="0" w:evenVBand="0" w:oddHBand="1" w:evenHBand="0" w:firstRowFirstColumn="0" w:firstRowLastColumn="0" w:lastRowFirstColumn="0" w:lastRowLastColumn="0"/>
        </w:trPr>
        <w:tc>
          <w:tcPr>
            <w:tcW w:w="7552" w:type="dxa"/>
          </w:tcPr>
          <w:p w14:paraId="282E21E7" w14:textId="2890C9D8" w:rsidR="002E758A" w:rsidRDefault="002E758A" w:rsidP="00D50427">
            <w:pPr>
              <w:pStyle w:val="TableText"/>
            </w:pPr>
            <w:r w:rsidRPr="00087BE0">
              <w:t>Advising on, or preparing documents for, the business to enter into contracts</w:t>
            </w:r>
          </w:p>
        </w:tc>
        <w:tc>
          <w:tcPr>
            <w:tcW w:w="2518" w:type="dxa"/>
          </w:tcPr>
          <w:p w14:paraId="0CD75EF5" w14:textId="28AA60BC" w:rsidR="002E758A" w:rsidRDefault="002E758A" w:rsidP="00D50427">
            <w:pPr>
              <w:pStyle w:val="TableText"/>
            </w:pPr>
          </w:p>
        </w:tc>
      </w:tr>
      <w:tr w:rsidR="002E758A" w14:paraId="5CE768E0" w14:textId="77777777" w:rsidTr="00375732">
        <w:trPr>
          <w:cnfStyle w:val="000000010000" w:firstRow="0" w:lastRow="0" w:firstColumn="0" w:lastColumn="0" w:oddVBand="0" w:evenVBand="0" w:oddHBand="0" w:evenHBand="1" w:firstRowFirstColumn="0" w:firstRowLastColumn="0" w:lastRowFirstColumn="0" w:lastRowLastColumn="0"/>
        </w:trPr>
        <w:tc>
          <w:tcPr>
            <w:tcW w:w="7552" w:type="dxa"/>
          </w:tcPr>
          <w:p w14:paraId="541BE12E" w14:textId="612660B5" w:rsidR="002E758A" w:rsidRDefault="002E758A" w:rsidP="00D50427">
            <w:pPr>
              <w:pStyle w:val="TableText"/>
            </w:pPr>
            <w:r w:rsidRPr="00087BE0">
              <w:t>Legal services related to the business obtaining capital from investors, such as the development of financial instruments, investment term sheets, purchase agreements, and shareholder rights agreements</w:t>
            </w:r>
          </w:p>
        </w:tc>
        <w:tc>
          <w:tcPr>
            <w:tcW w:w="2518" w:type="dxa"/>
          </w:tcPr>
          <w:p w14:paraId="4C9A7781" w14:textId="77777777" w:rsidR="002E758A" w:rsidRPr="00D50427" w:rsidRDefault="002E758A" w:rsidP="00D50427">
            <w:pPr>
              <w:pStyle w:val="TableText"/>
            </w:pPr>
          </w:p>
        </w:tc>
      </w:tr>
      <w:tr w:rsidR="002E758A" w14:paraId="2EA4936E" w14:textId="77777777" w:rsidTr="00276C16">
        <w:trPr>
          <w:cnfStyle w:val="000000100000" w:firstRow="0" w:lastRow="0" w:firstColumn="0" w:lastColumn="0" w:oddVBand="0" w:evenVBand="0" w:oddHBand="1" w:evenHBand="0" w:firstRowFirstColumn="0" w:firstRowLastColumn="0" w:lastRowFirstColumn="0" w:lastRowLastColumn="0"/>
        </w:trPr>
        <w:tc>
          <w:tcPr>
            <w:tcW w:w="7552" w:type="dxa"/>
          </w:tcPr>
          <w:p w14:paraId="3A1F7AF3" w14:textId="50B5A378" w:rsidR="002E758A" w:rsidRDefault="002E758A" w:rsidP="00D50427">
            <w:pPr>
              <w:pStyle w:val="TableText"/>
            </w:pPr>
            <w:r w:rsidRPr="00087BE0">
              <w:t>Legal services related to a transfer of ownership interests in a business, including employee stock ownership plans (ESOPs)</w:t>
            </w:r>
          </w:p>
        </w:tc>
        <w:tc>
          <w:tcPr>
            <w:tcW w:w="2518" w:type="dxa"/>
          </w:tcPr>
          <w:p w14:paraId="64BC80C3" w14:textId="77777777" w:rsidR="002E758A" w:rsidRPr="00D50427" w:rsidRDefault="002E758A" w:rsidP="00D50427">
            <w:pPr>
              <w:pStyle w:val="TableText"/>
            </w:pPr>
          </w:p>
        </w:tc>
      </w:tr>
      <w:tr w:rsidR="002E758A" w14:paraId="55F38B78" w14:textId="77777777" w:rsidTr="00100455">
        <w:trPr>
          <w:cnfStyle w:val="000000010000" w:firstRow="0" w:lastRow="0" w:firstColumn="0" w:lastColumn="0" w:oddVBand="0" w:evenVBand="0" w:oddHBand="0" w:evenHBand="1" w:firstRowFirstColumn="0" w:firstRowLastColumn="0" w:lastRowFirstColumn="0" w:lastRowLastColumn="0"/>
        </w:trPr>
        <w:tc>
          <w:tcPr>
            <w:tcW w:w="7552" w:type="dxa"/>
          </w:tcPr>
          <w:p w14:paraId="528234A9" w14:textId="1BC90CC9" w:rsidR="002E758A" w:rsidRDefault="002E758A" w:rsidP="00D50427">
            <w:pPr>
              <w:pStyle w:val="TableText"/>
            </w:pPr>
            <w:r w:rsidRPr="00087BE0">
              <w:t>Other eligible legal services (describe below</w:t>
            </w:r>
            <w:r w:rsidR="003965BC">
              <w:t>)</w:t>
            </w:r>
          </w:p>
        </w:tc>
        <w:tc>
          <w:tcPr>
            <w:tcW w:w="2518" w:type="dxa"/>
          </w:tcPr>
          <w:p w14:paraId="682B088A" w14:textId="77777777" w:rsidR="002E758A" w:rsidRPr="00D50427" w:rsidRDefault="002E758A" w:rsidP="00D50427">
            <w:pPr>
              <w:pStyle w:val="TableText"/>
            </w:pPr>
          </w:p>
        </w:tc>
      </w:tr>
    </w:tbl>
    <w:p w14:paraId="08E61504" w14:textId="600C26D6" w:rsidR="00042C06" w:rsidRDefault="002E758A" w:rsidP="00BF7B62">
      <w:r>
        <w:t>Description of Other Eligible Legal Services:_________________________________________________</w:t>
      </w:r>
      <w:r w:rsidR="00BF7B62">
        <w:t>_______</w:t>
      </w:r>
    </w:p>
    <w:p w14:paraId="2C285A8B" w14:textId="7FE31234" w:rsidR="002E758A" w:rsidRDefault="002E758A" w:rsidP="00BF7B62">
      <w:r>
        <w:t>___________________________________________________________________________________________</w:t>
      </w:r>
    </w:p>
    <w:p w14:paraId="00E66767" w14:textId="52BA8352" w:rsidR="002E758A" w:rsidRDefault="002E758A" w:rsidP="002E758A">
      <w:r>
        <w:t>Total number of hours per month:_____</w:t>
      </w:r>
    </w:p>
    <w:p w14:paraId="13023FC4" w14:textId="7C6CBEB6" w:rsidR="002E758A" w:rsidRDefault="002E758A" w:rsidP="002E758A">
      <w:r>
        <w:t>Cost (Hours/month x 12 x $150):_______</w:t>
      </w:r>
    </w:p>
    <w:p w14:paraId="3DC06FD0" w14:textId="1422128B" w:rsidR="002E758A" w:rsidRPr="002E758A" w:rsidRDefault="002E758A" w:rsidP="002E758A">
      <w:pPr>
        <w:pStyle w:val="Heading3"/>
        <w:rPr>
          <w:sz w:val="32"/>
          <w:szCs w:val="32"/>
        </w:rPr>
      </w:pPr>
      <w:r w:rsidRPr="002E758A">
        <w:rPr>
          <w:sz w:val="32"/>
          <w:szCs w:val="32"/>
        </w:rPr>
        <w:lastRenderedPageBreak/>
        <w:t>ACCOUNTING SERVICES</w:t>
      </w:r>
    </w:p>
    <w:p w14:paraId="1A8E65F7" w14:textId="4EAF9511" w:rsidR="002E758A" w:rsidRDefault="002E758A" w:rsidP="002E758A">
      <w:r w:rsidRPr="00087BE0">
        <w:t xml:space="preserve">Responder is proposing </w:t>
      </w:r>
      <w:r>
        <w:t>accounting</w:t>
      </w:r>
      <w:r w:rsidRPr="00087BE0">
        <w:t xml:space="preserve"> services (Y/N</w:t>
      </w:r>
      <w:proofErr w:type="gramStart"/>
      <w:r w:rsidRPr="00087BE0">
        <w:t>):</w:t>
      </w:r>
      <w:r>
        <w:t>_</w:t>
      </w:r>
      <w:proofErr w:type="gramEnd"/>
      <w:r>
        <w:t>____</w:t>
      </w:r>
    </w:p>
    <w:p w14:paraId="63EA81AE" w14:textId="10465C2A" w:rsidR="002E758A" w:rsidRPr="00D50427" w:rsidRDefault="002E758A" w:rsidP="002E758A">
      <w:r>
        <w:t xml:space="preserve">If yes, complete the information below. Accounting </w:t>
      </w:r>
      <w:r w:rsidRPr="00907AD4">
        <w:t>services reimbursement rates are set by the program at $1</w:t>
      </w:r>
      <w:r w:rsidR="003965BC">
        <w:t>0</w:t>
      </w:r>
      <w:r w:rsidRPr="00907AD4">
        <w:t>0 per hour. A single eligible small business client may receive no more than 10 hours of services through the program</w:t>
      </w:r>
      <w:r>
        <w:t>.</w:t>
      </w:r>
    </w:p>
    <w:p w14:paraId="367DDEF5" w14:textId="77777777" w:rsidR="002E758A" w:rsidRPr="00852202" w:rsidRDefault="002E758A" w:rsidP="002E758A">
      <w:pPr>
        <w:pStyle w:val="Heading3"/>
      </w:pPr>
      <w:r>
        <w:t>I</w:t>
      </w:r>
      <w:r w:rsidRPr="00907AD4">
        <w:rPr>
          <w:bCs/>
        </w:rPr>
        <w:t>nstruction</w:t>
      </w:r>
      <w:r>
        <w:rPr>
          <w:bCs/>
        </w:rPr>
        <w:t>s:</w:t>
      </w:r>
    </w:p>
    <w:p w14:paraId="5424E33F" w14:textId="77777777" w:rsidR="003965BC" w:rsidRDefault="003965BC" w:rsidP="003965BC">
      <w:r w:rsidRPr="00907AD4">
        <w:t xml:space="preserve">For each type of service below, estimate the number of hours per month you expect to provide </w:t>
      </w:r>
      <w:proofErr w:type="gramStart"/>
      <w:r w:rsidRPr="00907AD4">
        <w:t>to</w:t>
      </w:r>
      <w:proofErr w:type="gramEnd"/>
      <w:r w:rsidRPr="00907AD4">
        <w:t xml:space="preserve"> eligible small business clients. This estimate may be calculated by multiplying the number of hours the service type typically takes by the number of eligible clients the organization expects to serve during a one-month period. Other calculation methods are acceptable</w:t>
      </w:r>
      <w:r>
        <w:t>.</w:t>
      </w:r>
    </w:p>
    <w:tbl>
      <w:tblPr>
        <w:tblStyle w:val="TableGrid1"/>
        <w:tblW w:w="0" w:type="auto"/>
        <w:tblLook w:val="04A0" w:firstRow="1" w:lastRow="0" w:firstColumn="1" w:lastColumn="0" w:noHBand="0" w:noVBand="1"/>
      </w:tblPr>
      <w:tblGrid>
        <w:gridCol w:w="7552"/>
        <w:gridCol w:w="2518"/>
      </w:tblGrid>
      <w:tr w:rsidR="003965BC" w14:paraId="4BCCE044" w14:textId="77777777" w:rsidTr="00E9534D">
        <w:trPr>
          <w:cnfStyle w:val="100000000000" w:firstRow="1" w:lastRow="0" w:firstColumn="0" w:lastColumn="0" w:oddVBand="0" w:evenVBand="0" w:oddHBand="0" w:evenHBand="0" w:firstRowFirstColumn="0" w:firstRowLastColumn="0" w:lastRowFirstColumn="0" w:lastRowLastColumn="0"/>
        </w:trPr>
        <w:tc>
          <w:tcPr>
            <w:tcW w:w="7552" w:type="dxa"/>
          </w:tcPr>
          <w:p w14:paraId="262ED090" w14:textId="77777777" w:rsidR="003965BC" w:rsidRDefault="003965BC" w:rsidP="00E9534D">
            <w:pPr>
              <w:pStyle w:val="TableText"/>
            </w:pPr>
            <w:r w:rsidRPr="00087BE0">
              <w:t>Service</w:t>
            </w:r>
            <w:r w:rsidRPr="00D50427">
              <w:t xml:space="preserve"> </w:t>
            </w:r>
          </w:p>
        </w:tc>
        <w:tc>
          <w:tcPr>
            <w:tcW w:w="2518" w:type="dxa"/>
          </w:tcPr>
          <w:p w14:paraId="6D03F4A2" w14:textId="77777777" w:rsidR="003965BC" w:rsidRDefault="003965BC" w:rsidP="00E9534D">
            <w:pPr>
              <w:pStyle w:val="TableText"/>
            </w:pPr>
            <w:r w:rsidRPr="00087BE0">
              <w:t>Hours per Month</w:t>
            </w:r>
          </w:p>
        </w:tc>
      </w:tr>
      <w:tr w:rsidR="003965BC" w14:paraId="60B40F90" w14:textId="77777777" w:rsidTr="00E9534D">
        <w:trPr>
          <w:cnfStyle w:val="000000100000" w:firstRow="0" w:lastRow="0" w:firstColumn="0" w:lastColumn="0" w:oddVBand="0" w:evenVBand="0" w:oddHBand="1" w:evenHBand="0" w:firstRowFirstColumn="0" w:firstRowLastColumn="0" w:lastRowFirstColumn="0" w:lastRowLastColumn="0"/>
        </w:trPr>
        <w:tc>
          <w:tcPr>
            <w:tcW w:w="7552" w:type="dxa"/>
          </w:tcPr>
          <w:p w14:paraId="0DC45C76" w14:textId="1CAAFC91" w:rsidR="003965BC" w:rsidRDefault="003965BC" w:rsidP="00E9534D">
            <w:pPr>
              <w:pStyle w:val="TableText"/>
            </w:pPr>
            <w:r w:rsidRPr="00123D1A">
              <w:t>Preparing audits, financial statements, or business records</w:t>
            </w:r>
            <w:r w:rsidRPr="00D50427">
              <w:t xml:space="preserve"> </w:t>
            </w:r>
          </w:p>
        </w:tc>
        <w:tc>
          <w:tcPr>
            <w:tcW w:w="2518" w:type="dxa"/>
          </w:tcPr>
          <w:p w14:paraId="411BC07B" w14:textId="77777777" w:rsidR="003965BC" w:rsidRDefault="003965BC" w:rsidP="00E9534D">
            <w:pPr>
              <w:pStyle w:val="TableText"/>
            </w:pPr>
          </w:p>
        </w:tc>
      </w:tr>
      <w:tr w:rsidR="003965BC" w14:paraId="64D1895A" w14:textId="77777777" w:rsidTr="00E9534D">
        <w:trPr>
          <w:cnfStyle w:val="000000010000" w:firstRow="0" w:lastRow="0" w:firstColumn="0" w:lastColumn="0" w:oddVBand="0" w:evenVBand="0" w:oddHBand="0" w:evenHBand="1" w:firstRowFirstColumn="0" w:firstRowLastColumn="0" w:lastRowFirstColumn="0" w:lastRowLastColumn="0"/>
        </w:trPr>
        <w:tc>
          <w:tcPr>
            <w:tcW w:w="7552" w:type="dxa"/>
          </w:tcPr>
          <w:p w14:paraId="76C60231" w14:textId="72A51482" w:rsidR="003965BC" w:rsidRDefault="003965BC" w:rsidP="00E9534D">
            <w:pPr>
              <w:pStyle w:val="TableText"/>
            </w:pPr>
            <w:r w:rsidRPr="00123D1A">
              <w:t>Digitizing financial records</w:t>
            </w:r>
          </w:p>
        </w:tc>
        <w:tc>
          <w:tcPr>
            <w:tcW w:w="2518" w:type="dxa"/>
          </w:tcPr>
          <w:p w14:paraId="254F0DCF" w14:textId="77777777" w:rsidR="003965BC" w:rsidRDefault="003965BC" w:rsidP="00E9534D">
            <w:pPr>
              <w:pStyle w:val="TableText"/>
            </w:pPr>
          </w:p>
        </w:tc>
      </w:tr>
      <w:tr w:rsidR="003965BC" w14:paraId="4EDD9C0D" w14:textId="77777777" w:rsidTr="00E9534D">
        <w:trPr>
          <w:cnfStyle w:val="000000100000" w:firstRow="0" w:lastRow="0" w:firstColumn="0" w:lastColumn="0" w:oddVBand="0" w:evenVBand="0" w:oddHBand="1" w:evenHBand="0" w:firstRowFirstColumn="0" w:firstRowLastColumn="0" w:lastRowFirstColumn="0" w:lastRowLastColumn="0"/>
        </w:trPr>
        <w:tc>
          <w:tcPr>
            <w:tcW w:w="7552" w:type="dxa"/>
          </w:tcPr>
          <w:p w14:paraId="558F22A7" w14:textId="1353D97A" w:rsidR="003965BC" w:rsidRDefault="003965BC" w:rsidP="00E9534D">
            <w:pPr>
              <w:pStyle w:val="TableText"/>
            </w:pPr>
            <w:r w:rsidRPr="00017603">
              <w:t>Advisory services or training regarding accounting practices, recordkeeping, or accounting software</w:t>
            </w:r>
          </w:p>
        </w:tc>
        <w:tc>
          <w:tcPr>
            <w:tcW w:w="2518" w:type="dxa"/>
          </w:tcPr>
          <w:p w14:paraId="6F313C27" w14:textId="77777777" w:rsidR="003965BC" w:rsidRDefault="003965BC" w:rsidP="00E9534D">
            <w:pPr>
              <w:pStyle w:val="TableText"/>
            </w:pPr>
          </w:p>
        </w:tc>
      </w:tr>
      <w:tr w:rsidR="003965BC" w14:paraId="3F43A67F" w14:textId="77777777" w:rsidTr="00E9534D">
        <w:trPr>
          <w:cnfStyle w:val="000000010000" w:firstRow="0" w:lastRow="0" w:firstColumn="0" w:lastColumn="0" w:oddVBand="0" w:evenVBand="0" w:oddHBand="0" w:evenHBand="1" w:firstRowFirstColumn="0" w:firstRowLastColumn="0" w:lastRowFirstColumn="0" w:lastRowLastColumn="0"/>
        </w:trPr>
        <w:tc>
          <w:tcPr>
            <w:tcW w:w="7552" w:type="dxa"/>
          </w:tcPr>
          <w:p w14:paraId="128EDF9C" w14:textId="6DACDDE2" w:rsidR="003965BC" w:rsidRDefault="003965BC" w:rsidP="00E9534D">
            <w:pPr>
              <w:pStyle w:val="TableText"/>
            </w:pPr>
            <w:r w:rsidRPr="00087BE0">
              <w:t xml:space="preserve">Other eligible </w:t>
            </w:r>
            <w:r>
              <w:t>accounting</w:t>
            </w:r>
            <w:r w:rsidRPr="00087BE0">
              <w:t xml:space="preserve"> services (describe below</w:t>
            </w:r>
            <w:r>
              <w:t>)</w:t>
            </w:r>
          </w:p>
        </w:tc>
        <w:tc>
          <w:tcPr>
            <w:tcW w:w="2518" w:type="dxa"/>
          </w:tcPr>
          <w:p w14:paraId="0E251281" w14:textId="77777777" w:rsidR="003965BC" w:rsidRPr="00D50427" w:rsidRDefault="003965BC" w:rsidP="00E9534D">
            <w:pPr>
              <w:pStyle w:val="TableText"/>
            </w:pPr>
          </w:p>
        </w:tc>
      </w:tr>
    </w:tbl>
    <w:p w14:paraId="6B5A5152" w14:textId="724D8D55" w:rsidR="00BF7B62" w:rsidRDefault="00BF7B62" w:rsidP="00BF7B62">
      <w:r>
        <w:br/>
        <w:t>Description of Other Eligible Accounting Services:___________________________________________________</w:t>
      </w:r>
    </w:p>
    <w:p w14:paraId="02EEA995" w14:textId="77777777" w:rsidR="00BF7B62" w:rsidRDefault="00BF7B62" w:rsidP="00BF7B62">
      <w:r>
        <w:t>___________________________________________________________________________________________</w:t>
      </w:r>
    </w:p>
    <w:p w14:paraId="05B855D9" w14:textId="0CAC9B46" w:rsidR="003965BC" w:rsidRDefault="003965BC" w:rsidP="003965BC">
      <w:r>
        <w:t>Total number of hours per month:_____</w:t>
      </w:r>
    </w:p>
    <w:p w14:paraId="0BC216FD" w14:textId="416FA0F5" w:rsidR="003965BC" w:rsidRDefault="003965BC" w:rsidP="003965BC">
      <w:r>
        <w:t>Cost (Hours/month x 12 x $100):_______</w:t>
      </w:r>
    </w:p>
    <w:p w14:paraId="1EB26B05" w14:textId="77777777" w:rsidR="002E758A" w:rsidRDefault="002E758A" w:rsidP="008057F0"/>
    <w:sectPr w:rsidR="002E758A" w:rsidSect="001B5073">
      <w:footerReference w:type="default" r:id="rId13"/>
      <w:footerReference w:type="first" r:id="rId14"/>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75045" w14:textId="77777777" w:rsidR="00566A82" w:rsidRDefault="00566A82" w:rsidP="003432CA">
      <w:r>
        <w:separator/>
      </w:r>
    </w:p>
    <w:p w14:paraId="617F45B3" w14:textId="77777777" w:rsidR="00566A82" w:rsidRDefault="00566A82"/>
    <w:p w14:paraId="6AA1CDAD" w14:textId="77777777" w:rsidR="00566A82" w:rsidRDefault="00566A82"/>
  </w:endnote>
  <w:endnote w:type="continuationSeparator" w:id="0">
    <w:p w14:paraId="5AAACD1B" w14:textId="77777777" w:rsidR="00566A82" w:rsidRDefault="00566A82" w:rsidP="003432CA">
      <w:r>
        <w:continuationSeparator/>
      </w:r>
    </w:p>
    <w:p w14:paraId="658B7BB8" w14:textId="77777777" w:rsidR="00566A82" w:rsidRDefault="00566A82"/>
    <w:p w14:paraId="331625CD" w14:textId="77777777" w:rsidR="00566A82" w:rsidRDefault="00566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80EA" w14:textId="68E5B8AE" w:rsidR="004C5027" w:rsidRDefault="00000000"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Content>
        <w:r w:rsidR="00F57EE8">
          <w:t>Attachment D:  Cost Detail</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C3B3"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595F7EC5" w14:textId="77777777" w:rsidR="004C5027" w:rsidRDefault="004C5027"/>
  <w:p w14:paraId="3F8F361D"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C637" w14:textId="77777777" w:rsidR="00566A82" w:rsidRDefault="00566A82" w:rsidP="003432CA">
      <w:r>
        <w:separator/>
      </w:r>
    </w:p>
    <w:p w14:paraId="05B112C9" w14:textId="77777777" w:rsidR="00566A82" w:rsidRDefault="00566A82"/>
    <w:p w14:paraId="752A6496" w14:textId="77777777" w:rsidR="00566A82" w:rsidRDefault="00566A82"/>
  </w:footnote>
  <w:footnote w:type="continuationSeparator" w:id="0">
    <w:p w14:paraId="1DD69BEF" w14:textId="77777777" w:rsidR="00566A82" w:rsidRDefault="00566A82" w:rsidP="003432CA">
      <w:r>
        <w:continuationSeparator/>
      </w:r>
    </w:p>
    <w:p w14:paraId="4D28D7CC" w14:textId="77777777" w:rsidR="00566A82" w:rsidRDefault="00566A82"/>
    <w:p w14:paraId="32EB7AE3" w14:textId="77777777" w:rsidR="00566A82" w:rsidRDefault="00566A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5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6"/>
  </w:num>
  <w:num w:numId="4" w16cid:durableId="180239472">
    <w:abstractNumId w:val="24"/>
  </w:num>
  <w:num w:numId="5" w16cid:durableId="1413158553">
    <w:abstractNumId w:val="19"/>
  </w:num>
  <w:num w:numId="6" w16cid:durableId="416022879">
    <w:abstractNumId w:val="4"/>
  </w:num>
  <w:num w:numId="7" w16cid:durableId="382950703">
    <w:abstractNumId w:val="14"/>
  </w:num>
  <w:num w:numId="8" w16cid:durableId="931813456">
    <w:abstractNumId w:val="8"/>
  </w:num>
  <w:num w:numId="9" w16cid:durableId="542910794">
    <w:abstractNumId w:val="12"/>
  </w:num>
  <w:num w:numId="10" w16cid:durableId="1612467061">
    <w:abstractNumId w:val="2"/>
  </w:num>
  <w:num w:numId="11" w16cid:durableId="104232233">
    <w:abstractNumId w:val="2"/>
  </w:num>
  <w:num w:numId="12" w16cid:durableId="1669752056">
    <w:abstractNumId w:val="27"/>
  </w:num>
  <w:num w:numId="13" w16cid:durableId="155731730">
    <w:abstractNumId w:val="28"/>
  </w:num>
  <w:num w:numId="14" w16cid:durableId="1707949101">
    <w:abstractNumId w:val="18"/>
  </w:num>
  <w:num w:numId="15" w16cid:durableId="1133017807">
    <w:abstractNumId w:val="2"/>
  </w:num>
  <w:num w:numId="16" w16cid:durableId="1849169938">
    <w:abstractNumId w:val="28"/>
  </w:num>
  <w:num w:numId="17" w16cid:durableId="1615672884">
    <w:abstractNumId w:val="18"/>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3"/>
  </w:num>
  <w:num w:numId="24" w16cid:durableId="696320309">
    <w:abstractNumId w:val="25"/>
  </w:num>
  <w:num w:numId="25" w16cid:durableId="2105568742">
    <w:abstractNumId w:val="15"/>
  </w:num>
  <w:num w:numId="26" w16cid:durableId="129136156">
    <w:abstractNumId w:val="10"/>
  </w:num>
  <w:num w:numId="27" w16cid:durableId="962341590">
    <w:abstractNumId w:val="21"/>
  </w:num>
  <w:num w:numId="28" w16cid:durableId="1966421920">
    <w:abstractNumId w:val="25"/>
  </w:num>
  <w:num w:numId="29" w16cid:durableId="1441606530">
    <w:abstractNumId w:val="25"/>
  </w:num>
  <w:num w:numId="30" w16cid:durableId="215703264">
    <w:abstractNumId w:val="22"/>
  </w:num>
  <w:num w:numId="31" w16cid:durableId="2088845820">
    <w:abstractNumId w:val="13"/>
  </w:num>
  <w:num w:numId="32" w16cid:durableId="1893536993">
    <w:abstractNumId w:val="17"/>
  </w:num>
  <w:num w:numId="33" w16cid:durableId="503592753">
    <w:abstractNumId w:val="20"/>
  </w:num>
  <w:num w:numId="34" w16cid:durableId="1089890184">
    <w:abstractNumId w:val="16"/>
  </w:num>
  <w:num w:numId="35" w16cid:durableId="159809640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F0"/>
    <w:rsid w:val="00002DEC"/>
    <w:rsid w:val="00006359"/>
    <w:rsid w:val="000065AC"/>
    <w:rsid w:val="00006A0A"/>
    <w:rsid w:val="00037E5C"/>
    <w:rsid w:val="00042C06"/>
    <w:rsid w:val="0004311B"/>
    <w:rsid w:val="000604A4"/>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4426"/>
    <w:rsid w:val="001E5ECF"/>
    <w:rsid w:val="001F5F1F"/>
    <w:rsid w:val="002005B8"/>
    <w:rsid w:val="00210261"/>
    <w:rsid w:val="0021036E"/>
    <w:rsid w:val="00211CA3"/>
    <w:rsid w:val="00222A49"/>
    <w:rsid w:val="0022552E"/>
    <w:rsid w:val="00226BD8"/>
    <w:rsid w:val="002345FA"/>
    <w:rsid w:val="00241FE9"/>
    <w:rsid w:val="00243CB2"/>
    <w:rsid w:val="0025605F"/>
    <w:rsid w:val="00261247"/>
    <w:rsid w:val="002624DC"/>
    <w:rsid w:val="00264652"/>
    <w:rsid w:val="00272E52"/>
    <w:rsid w:val="0027708D"/>
    <w:rsid w:val="00282084"/>
    <w:rsid w:val="00291052"/>
    <w:rsid w:val="002B42F9"/>
    <w:rsid w:val="002B5E79"/>
    <w:rsid w:val="002C0859"/>
    <w:rsid w:val="002D7CF1"/>
    <w:rsid w:val="002E758A"/>
    <w:rsid w:val="002F1947"/>
    <w:rsid w:val="00306D94"/>
    <w:rsid w:val="003125DF"/>
    <w:rsid w:val="00335736"/>
    <w:rsid w:val="003432CA"/>
    <w:rsid w:val="003563D2"/>
    <w:rsid w:val="00370004"/>
    <w:rsid w:val="00376FA5"/>
    <w:rsid w:val="00385911"/>
    <w:rsid w:val="003963B0"/>
    <w:rsid w:val="003965BC"/>
    <w:rsid w:val="003A1479"/>
    <w:rsid w:val="003A1813"/>
    <w:rsid w:val="003B3ADC"/>
    <w:rsid w:val="003B7D82"/>
    <w:rsid w:val="003C4644"/>
    <w:rsid w:val="003C5BE3"/>
    <w:rsid w:val="003F78A4"/>
    <w:rsid w:val="00413A7C"/>
    <w:rsid w:val="004141DD"/>
    <w:rsid w:val="00461804"/>
    <w:rsid w:val="00466810"/>
    <w:rsid w:val="00473205"/>
    <w:rsid w:val="00474627"/>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07F1"/>
    <w:rsid w:val="00513049"/>
    <w:rsid w:val="00514788"/>
    <w:rsid w:val="0054371B"/>
    <w:rsid w:val="00545944"/>
    <w:rsid w:val="0056615E"/>
    <w:rsid w:val="005666F2"/>
    <w:rsid w:val="00566A82"/>
    <w:rsid w:val="00572D84"/>
    <w:rsid w:val="005955D2"/>
    <w:rsid w:val="005B2DDF"/>
    <w:rsid w:val="005B4AE7"/>
    <w:rsid w:val="005B53B0"/>
    <w:rsid w:val="005D4207"/>
    <w:rsid w:val="005D454C"/>
    <w:rsid w:val="005D45B3"/>
    <w:rsid w:val="005D5FB8"/>
    <w:rsid w:val="005F6005"/>
    <w:rsid w:val="006064AB"/>
    <w:rsid w:val="006163BC"/>
    <w:rsid w:val="00617767"/>
    <w:rsid w:val="00622BB5"/>
    <w:rsid w:val="00623D2D"/>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441E5"/>
    <w:rsid w:val="0074778B"/>
    <w:rsid w:val="0077225E"/>
    <w:rsid w:val="00780E94"/>
    <w:rsid w:val="00793F48"/>
    <w:rsid w:val="007A45E4"/>
    <w:rsid w:val="007B02FB"/>
    <w:rsid w:val="007B35B2"/>
    <w:rsid w:val="007B4354"/>
    <w:rsid w:val="007C1642"/>
    <w:rsid w:val="007D1FFF"/>
    <w:rsid w:val="007D42A0"/>
    <w:rsid w:val="007E685C"/>
    <w:rsid w:val="007F461B"/>
    <w:rsid w:val="007F6108"/>
    <w:rsid w:val="007F7097"/>
    <w:rsid w:val="008057F0"/>
    <w:rsid w:val="008067A6"/>
    <w:rsid w:val="00807B1A"/>
    <w:rsid w:val="008251B3"/>
    <w:rsid w:val="00844F1D"/>
    <w:rsid w:val="0084749F"/>
    <w:rsid w:val="00852202"/>
    <w:rsid w:val="00864202"/>
    <w:rsid w:val="00875417"/>
    <w:rsid w:val="008B5443"/>
    <w:rsid w:val="008C7EEB"/>
    <w:rsid w:val="008D0DEF"/>
    <w:rsid w:val="008D2256"/>
    <w:rsid w:val="008D5E3D"/>
    <w:rsid w:val="008E04CA"/>
    <w:rsid w:val="008F5369"/>
    <w:rsid w:val="00900016"/>
    <w:rsid w:val="0090737A"/>
    <w:rsid w:val="00912F27"/>
    <w:rsid w:val="00914F5A"/>
    <w:rsid w:val="009254B9"/>
    <w:rsid w:val="00927274"/>
    <w:rsid w:val="00941D7D"/>
    <w:rsid w:val="0096108C"/>
    <w:rsid w:val="00961A87"/>
    <w:rsid w:val="00963BA0"/>
    <w:rsid w:val="00967764"/>
    <w:rsid w:val="009810EE"/>
    <w:rsid w:val="00984CC9"/>
    <w:rsid w:val="0099233F"/>
    <w:rsid w:val="009B3BAB"/>
    <w:rsid w:val="009B54A0"/>
    <w:rsid w:val="009C6405"/>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9FC"/>
    <w:rsid w:val="00AB593C"/>
    <w:rsid w:val="00AE5772"/>
    <w:rsid w:val="00AF22AD"/>
    <w:rsid w:val="00AF5107"/>
    <w:rsid w:val="00B06264"/>
    <w:rsid w:val="00B07C8F"/>
    <w:rsid w:val="00B275D4"/>
    <w:rsid w:val="00B33562"/>
    <w:rsid w:val="00B554B1"/>
    <w:rsid w:val="00B55C6B"/>
    <w:rsid w:val="00B61E1A"/>
    <w:rsid w:val="00B75051"/>
    <w:rsid w:val="00B859DE"/>
    <w:rsid w:val="00B93234"/>
    <w:rsid w:val="00BC2C23"/>
    <w:rsid w:val="00BD0E59"/>
    <w:rsid w:val="00BD1DC1"/>
    <w:rsid w:val="00BF794B"/>
    <w:rsid w:val="00BF7B62"/>
    <w:rsid w:val="00C12D2F"/>
    <w:rsid w:val="00C23C46"/>
    <w:rsid w:val="00C277A8"/>
    <w:rsid w:val="00C309AE"/>
    <w:rsid w:val="00C365CE"/>
    <w:rsid w:val="00C417EB"/>
    <w:rsid w:val="00C528AE"/>
    <w:rsid w:val="00C62C7C"/>
    <w:rsid w:val="00C82AED"/>
    <w:rsid w:val="00C87504"/>
    <w:rsid w:val="00CE40B4"/>
    <w:rsid w:val="00CE45B0"/>
    <w:rsid w:val="00CF143A"/>
    <w:rsid w:val="00D0014D"/>
    <w:rsid w:val="00D22819"/>
    <w:rsid w:val="00D42632"/>
    <w:rsid w:val="00D50427"/>
    <w:rsid w:val="00D50D28"/>
    <w:rsid w:val="00D511F0"/>
    <w:rsid w:val="00D54EE5"/>
    <w:rsid w:val="00D63F82"/>
    <w:rsid w:val="00D640FC"/>
    <w:rsid w:val="00D70F7D"/>
    <w:rsid w:val="00D74FE0"/>
    <w:rsid w:val="00D85431"/>
    <w:rsid w:val="00D91CA0"/>
    <w:rsid w:val="00D92929"/>
    <w:rsid w:val="00D93C2E"/>
    <w:rsid w:val="00D970A5"/>
    <w:rsid w:val="00DA641C"/>
    <w:rsid w:val="00DB4967"/>
    <w:rsid w:val="00DD2D53"/>
    <w:rsid w:val="00DE50CB"/>
    <w:rsid w:val="00E120FB"/>
    <w:rsid w:val="00E206AE"/>
    <w:rsid w:val="00E23263"/>
    <w:rsid w:val="00E23397"/>
    <w:rsid w:val="00E32CD7"/>
    <w:rsid w:val="00E44EE1"/>
    <w:rsid w:val="00E5241D"/>
    <w:rsid w:val="00E5680C"/>
    <w:rsid w:val="00E61A16"/>
    <w:rsid w:val="00E724F4"/>
    <w:rsid w:val="00E7537E"/>
    <w:rsid w:val="00E76267"/>
    <w:rsid w:val="00E91DCD"/>
    <w:rsid w:val="00E96B64"/>
    <w:rsid w:val="00EA535B"/>
    <w:rsid w:val="00EC13C2"/>
    <w:rsid w:val="00EC56D6"/>
    <w:rsid w:val="00EC579D"/>
    <w:rsid w:val="00ED5BDC"/>
    <w:rsid w:val="00ED7DAC"/>
    <w:rsid w:val="00F067A6"/>
    <w:rsid w:val="00F15DB0"/>
    <w:rsid w:val="00F20B25"/>
    <w:rsid w:val="00F3128A"/>
    <w:rsid w:val="00F334CD"/>
    <w:rsid w:val="00F57BBE"/>
    <w:rsid w:val="00F57EE8"/>
    <w:rsid w:val="00F70C03"/>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6DB9C"/>
  <w15:docId w15:val="{E06282A7-A7FC-482D-A849-0FE2D4BA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A5D"/>
    <w:pPr>
      <w:spacing w:before="100" w:after="100"/>
    </w:p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rcoran\AppData\Local\Microsoft\Office\Templates\DEED\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1BC6CE1C4844A847B698265BA7FEC" ma:contentTypeVersion="18" ma:contentTypeDescription="Create a new document." ma:contentTypeScope="" ma:versionID="26bc7bc78cf00740fd26222bdf0ead5a">
  <xsd:schema xmlns:xsd="http://www.w3.org/2001/XMLSchema" xmlns:xs="http://www.w3.org/2001/XMLSchema" xmlns:p="http://schemas.microsoft.com/office/2006/metadata/properties" xmlns:ns2="a699be1a-1714-4342-a222-f91a80d5e189" xmlns:ns3="f93db5dc-5e87-46c6-8702-89abe863cdde" targetNamespace="http://schemas.microsoft.com/office/2006/metadata/properties" ma:root="true" ma:fieldsID="07b1ba9c65d29cae6cdd99218a7b4f65" ns2:_="" ns3:_="">
    <xsd:import namespace="a699be1a-1714-4342-a222-f91a80d5e189"/>
    <xsd:import namespace="f93db5dc-5e87-46c6-8702-89abe863c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9be1a-1714-4342-a222-f91a80d5e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db5dc-5e87-46c6-8702-89abe863c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b4e6ad-c1d0-4b6b-8afa-830dd19b0e4b}" ma:internalName="TaxCatchAll" ma:showField="CatchAllData" ma:web="f93db5dc-5e87-46c6-8702-89abe863c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99be1a-1714-4342-a222-f91a80d5e189">
      <Terms xmlns="http://schemas.microsoft.com/office/infopath/2007/PartnerControls"/>
    </lcf76f155ced4ddcb4097134ff3c332f>
    <TaxCatchAll xmlns="f93db5dc-5e87-46c6-8702-89abe863cdde" xsi:nil="true"/>
  </documentManagement>
</p:properties>
</file>

<file path=customXml/itemProps1.xml><?xml version="1.0" encoding="utf-8"?>
<ds:datastoreItem xmlns:ds="http://schemas.openxmlformats.org/officeDocument/2006/customXml" ds:itemID="{2C4E3249-9472-415A-ACC6-7644ED04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9be1a-1714-4342-a222-f91a80d5e189"/>
    <ds:schemaRef ds:uri="f93db5dc-5e87-46c6-8702-89abe863c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A573A-CD1D-48B5-AF78-F85396A15B2D}">
  <ds:schemaRefs>
    <ds:schemaRef ds:uri="http://schemas.microsoft.com/sharepoint/v3/contenttype/forms"/>
  </ds:schemaRefs>
</ds:datastoreItem>
</file>

<file path=customXml/itemProps3.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4.xml><?xml version="1.0" encoding="utf-8"?>
<ds:datastoreItem xmlns:ds="http://schemas.openxmlformats.org/officeDocument/2006/customXml" ds:itemID="{83C8BB35-CDD4-41C7-A228-06E53923D307}">
  <ds:schemaRefs>
    <ds:schemaRef ds:uri="http://schemas.microsoft.com/office/2006/metadata/properties"/>
    <ds:schemaRef ds:uri="http://schemas.microsoft.com/office/infopath/2007/PartnerControls"/>
    <ds:schemaRef ds:uri="a699be1a-1714-4342-a222-f91a80d5e189"/>
    <ds:schemaRef ds:uri="f93db5dc-5e87-46c6-8702-89abe863cdde"/>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General Use</Template>
  <TotalTime>1</TotalTime>
  <Pages>1</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  Cost Detail</dc:title>
  <dc:subject/>
  <dc:creator>Julie Corcoran</dc:creator>
  <cp:keywords/>
  <dc:description/>
  <cp:lastModifiedBy>VanDell, Christina (DEED)</cp:lastModifiedBy>
  <cp:revision>4</cp:revision>
  <dcterms:created xsi:type="dcterms:W3CDTF">2026-08-06T19:40:00Z</dcterms:created>
  <dcterms:modified xsi:type="dcterms:W3CDTF">2026-08-06T19:42:00Z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0x010100A0A1BC6CE1C4844A847B698265BA7FEC</vt:lpwstr>
  </property>
  <property fmtid="{D5CDD505-2E9C-101B-9397-08002B2CF9AE}" pid="4" name="MediaServiceImageTags">
    <vt:lpwstr/>
  </property>
</Properties>
</file>