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02F85626" w14:textId="77777777" w:rsidR="00095F66" w:rsidRPr="00223B41" w:rsidRDefault="00272E52" w:rsidP="00095F66">
          <w:pPr>
            <w:rPr>
              <w:bCs/>
              <w:szCs w:val="20"/>
            </w:rPr>
          </w:pPr>
          <w:r w:rsidRPr="00223B41">
            <w:rPr>
              <w:bCs/>
              <w:noProof/>
            </w:rPr>
            <w:drawing>
              <wp:inline distT="0" distB="0" distL="0" distR="0" wp14:anchorId="2E4AD21F" wp14:editId="076BBC38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0C0DA9CD" w14:textId="0981E91C" w:rsidR="00357280" w:rsidRPr="005874A6" w:rsidRDefault="00357280" w:rsidP="005874A6">
      <w:pPr>
        <w:pStyle w:val="Heading1"/>
      </w:pPr>
      <w:r w:rsidRPr="005874A6">
        <w:t xml:space="preserve">Agenda: </w:t>
      </w:r>
      <w:r w:rsidR="00752D98">
        <w:t xml:space="preserve">Broadband Task Force, </w:t>
      </w:r>
      <w:r w:rsidR="00730537">
        <w:t>February</w:t>
      </w:r>
      <w:r w:rsidR="00752D98">
        <w:t xml:space="preserve"> Meeting</w:t>
      </w:r>
    </w:p>
    <w:p w14:paraId="0337E795" w14:textId="7ECFE049" w:rsidR="00357280" w:rsidRPr="00357280" w:rsidRDefault="00357280" w:rsidP="00357280">
      <w:r w:rsidRPr="00730537">
        <w:rPr>
          <w:rStyle w:val="Bold"/>
        </w:rPr>
        <w:t>Date:</w:t>
      </w:r>
      <w:r w:rsidRPr="00730537">
        <w:t xml:space="preserve"> </w:t>
      </w:r>
      <w:r w:rsidR="00730537" w:rsidRPr="00730537">
        <w:t>2</w:t>
      </w:r>
      <w:r w:rsidR="00752D98" w:rsidRPr="00730537">
        <w:t>/</w:t>
      </w:r>
      <w:r w:rsidR="00730537" w:rsidRPr="00730537">
        <w:t>18</w:t>
      </w:r>
      <w:r w:rsidR="00752D98" w:rsidRPr="00730537">
        <w:t>/2026</w:t>
      </w:r>
    </w:p>
    <w:p w14:paraId="12BBFBE4" w14:textId="11FB5636" w:rsidR="00357280" w:rsidRPr="00357280" w:rsidRDefault="00531B7C" w:rsidP="00EF49B9">
      <w:pPr>
        <w:pStyle w:val="Heading2"/>
      </w:pPr>
      <w:r>
        <w:t>Virtual Meeting</w:t>
      </w:r>
    </w:p>
    <w:p w14:paraId="0C583CE0" w14:textId="1306C7F0" w:rsidR="6F8C35E5" w:rsidRDefault="009B4D2D" w:rsidP="7533F918">
      <w:hyperlink r:id="rId13" w:history="1">
        <w:r w:rsidRPr="00EC145B">
          <w:rPr>
            <w:rStyle w:val="Hyperlink"/>
          </w:rPr>
          <w:t>Join the meeting now.</w:t>
        </w:r>
      </w:hyperlink>
    </w:p>
    <w:p w14:paraId="144DBE0E" w14:textId="5DF9A833" w:rsidR="6F8C35E5" w:rsidRPr="004B60DD" w:rsidRDefault="6F8C35E5" w:rsidP="004B60DD">
      <w:pPr>
        <w:pStyle w:val="ListParagraph"/>
        <w:spacing w:line="269" w:lineRule="auto"/>
        <w:rPr>
          <w:rFonts w:eastAsia="Calibri" w:cs="Calibri"/>
        </w:rPr>
      </w:pPr>
      <w:r w:rsidRPr="7533F918">
        <w:rPr>
          <w:rFonts w:eastAsia="Calibri" w:cs="Calibri"/>
          <w:b/>
          <w:bCs/>
        </w:rPr>
        <w:t>Meeting ID and Pass Code</w:t>
      </w:r>
      <w:r w:rsidRPr="7533F918">
        <w:rPr>
          <w:rFonts w:eastAsia="Calibri" w:cs="Calibri"/>
        </w:rPr>
        <w:t xml:space="preserve">: </w:t>
      </w:r>
      <w:r w:rsidR="004B60DD" w:rsidRPr="004B60DD">
        <w:rPr>
          <w:rFonts w:eastAsia="Calibri" w:cs="Calibri"/>
        </w:rPr>
        <w:t>226 514 117 478 07</w:t>
      </w:r>
      <w:r w:rsidR="004B60DD">
        <w:rPr>
          <w:rFonts w:eastAsia="Calibri" w:cs="Calibri"/>
        </w:rPr>
        <w:t xml:space="preserve"> and </w:t>
      </w:r>
      <w:r w:rsidR="004B60DD" w:rsidRPr="004B60DD">
        <w:rPr>
          <w:rFonts w:eastAsia="Calibri" w:cs="Calibri"/>
        </w:rPr>
        <w:t>mi9iF756</w:t>
      </w:r>
    </w:p>
    <w:p w14:paraId="31F56A45" w14:textId="731EAD6A" w:rsidR="6F8C35E5" w:rsidRPr="009B4D2D" w:rsidRDefault="6F8C35E5" w:rsidP="009B4D2D">
      <w:pPr>
        <w:pStyle w:val="ListParagraph"/>
        <w:spacing w:line="269" w:lineRule="auto"/>
        <w:rPr>
          <w:rFonts w:eastAsia="Calibri" w:cs="Calibri"/>
        </w:rPr>
      </w:pPr>
      <w:r w:rsidRPr="7533F918">
        <w:rPr>
          <w:rFonts w:eastAsia="Calibri" w:cs="Calibri"/>
          <w:b/>
          <w:bCs/>
        </w:rPr>
        <w:t>Dial in by phone</w:t>
      </w:r>
      <w:r w:rsidRPr="7533F918">
        <w:rPr>
          <w:rFonts w:eastAsia="Calibri" w:cs="Calibri"/>
        </w:rPr>
        <w:t xml:space="preserve">: </w:t>
      </w:r>
      <w:hyperlink r:id="rId14" w:tgtFrame="_blank" w:history="1">
        <w:r w:rsidR="009B4D2D" w:rsidRPr="009B4D2D">
          <w:rPr>
            <w:rStyle w:val="Hyperlink"/>
            <w:rFonts w:eastAsia="Calibri" w:cs="Calibri"/>
          </w:rPr>
          <w:t>+1 651-395-</w:t>
        </w:r>
        <w:proofErr w:type="gramStart"/>
        <w:r w:rsidR="009B4D2D" w:rsidRPr="009B4D2D">
          <w:rPr>
            <w:rStyle w:val="Hyperlink"/>
            <w:rFonts w:eastAsia="Calibri" w:cs="Calibri"/>
          </w:rPr>
          <w:t>7448,,</w:t>
        </w:r>
        <w:proofErr w:type="gramEnd"/>
        <w:r w:rsidR="009B4D2D" w:rsidRPr="009B4D2D">
          <w:rPr>
            <w:rStyle w:val="Hyperlink"/>
            <w:rFonts w:eastAsia="Calibri" w:cs="Calibri"/>
          </w:rPr>
          <w:t>802366705#</w:t>
        </w:r>
      </w:hyperlink>
      <w:r w:rsidR="00143A68" w:rsidRPr="009B4D2D">
        <w:rPr>
          <w:rFonts w:eastAsia="Calibri" w:cs="Calibri"/>
        </w:rPr>
        <w:t xml:space="preserve"> Phone conference ID: 802 366 705#</w:t>
      </w:r>
    </w:p>
    <w:p w14:paraId="427D7083" w14:textId="608E2910" w:rsidR="6F8C35E5" w:rsidRPr="007725EE" w:rsidRDefault="6F8C35E5" w:rsidP="007725EE">
      <w:pPr>
        <w:pStyle w:val="ListParagraph"/>
        <w:spacing w:after="0" w:line="269" w:lineRule="auto"/>
        <w:rPr>
          <w:rFonts w:eastAsia="Calibri" w:cs="Calibri"/>
        </w:rPr>
      </w:pPr>
      <w:r w:rsidRPr="7533F918">
        <w:rPr>
          <w:rFonts w:eastAsia="Calibri" w:cs="Calibri"/>
          <w:b/>
          <w:bCs/>
        </w:rPr>
        <w:t>Join on a video conferencing device</w:t>
      </w:r>
      <w:r w:rsidRPr="7533F918">
        <w:rPr>
          <w:rFonts w:eastAsia="Calibri" w:cs="Calibri"/>
        </w:rPr>
        <w:t xml:space="preserve">: </w:t>
      </w:r>
      <w:hyperlink r:id="rId15" w:history="1">
        <w:r w:rsidR="007725EE" w:rsidRPr="007725EE">
          <w:rPr>
            <w:rStyle w:val="Hyperlink"/>
            <w:rFonts w:eastAsia="Calibri" w:cs="Calibri"/>
          </w:rPr>
          <w:t>mn@m.webex.com</w:t>
        </w:r>
      </w:hyperlink>
      <w:r w:rsidR="007725EE" w:rsidRPr="007725EE">
        <w:rPr>
          <w:rFonts w:eastAsia="Calibri" w:cs="Calibri"/>
        </w:rPr>
        <w:t xml:space="preserve"> Video ID: 114 382 750 2</w:t>
      </w:r>
    </w:p>
    <w:p w14:paraId="2407413C" w14:textId="500865FE" w:rsidR="00357280" w:rsidRPr="00EF49B9" w:rsidRDefault="00531B7C" w:rsidP="00B03B81">
      <w:pPr>
        <w:pStyle w:val="Heading2"/>
      </w:pPr>
      <w:r>
        <w:t>Meeting Agenda</w:t>
      </w:r>
    </w:p>
    <w:p w14:paraId="059C74AB" w14:textId="22371CD2" w:rsidR="6F749C78" w:rsidRDefault="6F749C78" w:rsidP="00110636">
      <w:pPr>
        <w:pStyle w:val="Heading3"/>
        <w:spacing w:before="0" w:line="269" w:lineRule="auto"/>
      </w:pPr>
      <w:r w:rsidRPr="7533F918">
        <w:rPr>
          <w:rFonts w:ascii="Calibri" w:eastAsia="Calibri" w:hAnsi="Calibri" w:cs="Calibri"/>
          <w:bCs/>
          <w:szCs w:val="28"/>
        </w:rPr>
        <w:t xml:space="preserve">10:00 a.m. – 10:15 a.m. </w:t>
      </w:r>
    </w:p>
    <w:p w14:paraId="3232F7CC" w14:textId="33B408BF" w:rsidR="6F749C78" w:rsidRDefault="6F749C78" w:rsidP="00B03B81">
      <w:pPr>
        <w:spacing w:before="0" w:line="269" w:lineRule="auto"/>
      </w:pPr>
      <w:r w:rsidRPr="7533F918">
        <w:rPr>
          <w:rFonts w:eastAsia="Calibri" w:cs="Calibri"/>
        </w:rPr>
        <w:t xml:space="preserve">Welcome from </w:t>
      </w:r>
      <w:r w:rsidRPr="008B1BFB">
        <w:rPr>
          <w:rFonts w:eastAsia="Calibri" w:cs="Calibri"/>
          <w:b/>
          <w:bCs/>
        </w:rPr>
        <w:t>Teddy Bekele</w:t>
      </w:r>
      <w:r w:rsidRPr="7533F918">
        <w:rPr>
          <w:rFonts w:eastAsia="Calibri" w:cs="Calibri"/>
        </w:rPr>
        <w:t xml:space="preserve">, Chair, Minnesota Governor’s Task Force on Broadband and approval of minutes from </w:t>
      </w:r>
      <w:r w:rsidR="00EC145B">
        <w:rPr>
          <w:rFonts w:eastAsia="Calibri" w:cs="Calibri"/>
        </w:rPr>
        <w:t>January</w:t>
      </w:r>
      <w:r w:rsidRPr="7533F918">
        <w:rPr>
          <w:rFonts w:eastAsia="Calibri" w:cs="Calibri"/>
        </w:rPr>
        <w:t xml:space="preserve"> Task Force meeting.</w:t>
      </w:r>
    </w:p>
    <w:p w14:paraId="04CEEE3C" w14:textId="4C17B6DC" w:rsidR="00090F71" w:rsidRPr="00EF49B9" w:rsidRDefault="00090F71" w:rsidP="00090F71">
      <w:pPr>
        <w:pStyle w:val="Heading3"/>
      </w:pPr>
      <w:r>
        <w:t>10:15 a.m. – 10:</w:t>
      </w:r>
      <w:r w:rsidR="740F9292">
        <w:t>5</w:t>
      </w:r>
      <w:r>
        <w:t xml:space="preserve">5 a.m. </w:t>
      </w:r>
    </w:p>
    <w:p w14:paraId="222D2EE5" w14:textId="50B9A0C0" w:rsidR="21740601" w:rsidRDefault="21740601" w:rsidP="6051E6F2">
      <w:pPr>
        <w:shd w:val="clear" w:color="auto" w:fill="FFFFFF" w:themeFill="background1"/>
        <w:spacing w:before="0" w:after="0"/>
        <w:rPr>
          <w:rFonts w:asciiTheme="minorHAnsi" w:eastAsiaTheme="minorEastAsia" w:hAnsiTheme="minorHAnsi" w:cstheme="minorBidi"/>
          <w:color w:val="000000" w:themeColor="text2"/>
        </w:rPr>
      </w:pPr>
      <w:r w:rsidRPr="5C61FD0B">
        <w:rPr>
          <w:rFonts w:asciiTheme="minorHAnsi" w:eastAsiaTheme="minorEastAsia" w:hAnsiTheme="minorHAnsi" w:cstheme="minorBidi"/>
          <w:color w:val="000000" w:themeColor="text2"/>
        </w:rPr>
        <w:t xml:space="preserve">Rural Health Research: Understanding Digital Access to Improve Community Health </w:t>
      </w:r>
      <w:r w:rsidR="693BA7B1" w:rsidRPr="5C61FD0B">
        <w:rPr>
          <w:rFonts w:asciiTheme="minorHAnsi" w:eastAsiaTheme="minorEastAsia" w:hAnsiTheme="minorHAnsi" w:cstheme="minorBidi"/>
          <w:color w:val="000000" w:themeColor="text2"/>
        </w:rPr>
        <w:t>with</w:t>
      </w:r>
      <w:r w:rsidR="693BA7B1" w:rsidRPr="008B1BFB">
        <w:rPr>
          <w:rFonts w:asciiTheme="minorHAnsi" w:eastAsiaTheme="minorEastAsia" w:hAnsiTheme="minorHAnsi" w:cstheme="minorBidi"/>
          <w:b/>
          <w:bCs/>
          <w:color w:val="000000" w:themeColor="text2"/>
        </w:rPr>
        <w:t xml:space="preserve"> </w:t>
      </w:r>
      <w:r w:rsidRPr="008B1BFB">
        <w:rPr>
          <w:rFonts w:asciiTheme="minorHAnsi" w:eastAsiaTheme="minorEastAsia" w:hAnsiTheme="minorHAnsi" w:cstheme="minorBidi"/>
          <w:b/>
          <w:bCs/>
          <w:color w:val="000000" w:themeColor="text2"/>
        </w:rPr>
        <w:t>Tabetha Brockman</w:t>
      </w:r>
      <w:r w:rsidR="0465F7B7" w:rsidRPr="5C61FD0B">
        <w:rPr>
          <w:rFonts w:asciiTheme="minorHAnsi" w:eastAsiaTheme="minorEastAsia" w:hAnsiTheme="minorHAnsi" w:cstheme="minorBidi"/>
          <w:color w:val="000000" w:themeColor="text2"/>
        </w:rPr>
        <w:t xml:space="preserve">, </w:t>
      </w:r>
      <w:r w:rsidRPr="5C61FD0B">
        <w:rPr>
          <w:rFonts w:asciiTheme="minorHAnsi" w:eastAsiaTheme="minorEastAsia" w:hAnsiTheme="minorHAnsi" w:cstheme="minorBidi"/>
          <w:color w:val="000000" w:themeColor="text2"/>
        </w:rPr>
        <w:t>Assistant Professor of Psychology, Program Manager, Mayo Clinic Center for Clinical and Translational Science (CCaTS) Rural Health Research Core</w:t>
      </w:r>
      <w:r w:rsidR="34882366" w:rsidRPr="5C61FD0B">
        <w:rPr>
          <w:rFonts w:asciiTheme="minorHAnsi" w:eastAsiaTheme="minorEastAsia" w:hAnsiTheme="minorHAnsi" w:cstheme="minorBidi"/>
          <w:color w:val="000000" w:themeColor="text2"/>
        </w:rPr>
        <w:t xml:space="preserve"> and </w:t>
      </w:r>
      <w:r w:rsidRPr="008B1BFB">
        <w:rPr>
          <w:rFonts w:asciiTheme="minorHAnsi" w:eastAsiaTheme="minorEastAsia" w:hAnsiTheme="minorHAnsi" w:cstheme="minorBidi"/>
          <w:b/>
          <w:bCs/>
          <w:color w:val="000000" w:themeColor="text2"/>
        </w:rPr>
        <w:t>Ilaya Rome</w:t>
      </w:r>
      <w:r w:rsidR="4068722C" w:rsidRPr="008B1BFB">
        <w:rPr>
          <w:rFonts w:asciiTheme="minorHAnsi" w:eastAsiaTheme="minorEastAsia" w:hAnsiTheme="minorHAnsi" w:cstheme="minorBidi"/>
          <w:b/>
          <w:bCs/>
          <w:color w:val="000000" w:themeColor="text2"/>
        </w:rPr>
        <w:t xml:space="preserve"> </w:t>
      </w:r>
      <w:r w:rsidRPr="008B1BFB">
        <w:rPr>
          <w:rFonts w:asciiTheme="minorHAnsi" w:eastAsiaTheme="minorEastAsia" w:hAnsiTheme="minorHAnsi" w:cstheme="minorBidi"/>
          <w:b/>
          <w:bCs/>
          <w:color w:val="000000" w:themeColor="text2"/>
        </w:rPr>
        <w:t>Hopkins</w:t>
      </w:r>
      <w:r w:rsidR="45306FDB" w:rsidRPr="5C61FD0B">
        <w:rPr>
          <w:rFonts w:asciiTheme="minorHAnsi" w:eastAsiaTheme="minorEastAsia" w:hAnsiTheme="minorHAnsi" w:cstheme="minorBidi"/>
          <w:color w:val="000000" w:themeColor="text2"/>
        </w:rPr>
        <w:t xml:space="preserve">, </w:t>
      </w:r>
      <w:r w:rsidRPr="5C61FD0B">
        <w:rPr>
          <w:rFonts w:asciiTheme="minorHAnsi" w:eastAsiaTheme="minorEastAsia" w:hAnsiTheme="minorHAnsi" w:cstheme="minorBidi"/>
          <w:color w:val="000000" w:themeColor="text2"/>
        </w:rPr>
        <w:t>Community Engagement Coordinator, MCCCC &amp; CCaTS Rural Health Research Core</w:t>
      </w:r>
      <w:r w:rsidR="25AFE351" w:rsidRPr="5C61FD0B">
        <w:rPr>
          <w:rFonts w:asciiTheme="minorHAnsi" w:eastAsiaTheme="minorEastAsia" w:hAnsiTheme="minorHAnsi" w:cstheme="minorBidi"/>
          <w:color w:val="000000" w:themeColor="text2"/>
        </w:rPr>
        <w:t xml:space="preserve">. </w:t>
      </w:r>
    </w:p>
    <w:p w14:paraId="02FC0841" w14:textId="75402E5A" w:rsidR="00090F71" w:rsidRDefault="00090F71" w:rsidP="5C61FD0B">
      <w:pPr>
        <w:pStyle w:val="Heading3"/>
      </w:pPr>
      <w:r>
        <w:t>10:</w:t>
      </w:r>
      <w:r w:rsidR="19D45C85">
        <w:t>5</w:t>
      </w:r>
      <w:r>
        <w:t>5 a.m. – 11:</w:t>
      </w:r>
      <w:r w:rsidR="5344E7E3">
        <w:t>40</w:t>
      </w:r>
      <w:r>
        <w:t xml:space="preserve"> a.m. </w:t>
      </w:r>
    </w:p>
    <w:p w14:paraId="7C8EB04C" w14:textId="2519AA06" w:rsidR="40C761DA" w:rsidRDefault="40C761DA" w:rsidP="00B03B81">
      <w:pPr>
        <w:spacing w:before="0"/>
      </w:pPr>
      <w:r>
        <w:t xml:space="preserve">Presentation from </w:t>
      </w:r>
      <w:r w:rsidR="00A7529A" w:rsidRPr="00A7529A">
        <w:t>Minnesota Governor’s Task Force on Broadband</w:t>
      </w:r>
      <w:r>
        <w:t xml:space="preserve"> Member</w:t>
      </w:r>
      <w:r w:rsidRPr="008B1BFB">
        <w:rPr>
          <w:b/>
          <w:bCs/>
        </w:rPr>
        <w:t xml:space="preserve"> Ini Augustine</w:t>
      </w:r>
      <w:r w:rsidR="009C4DD3">
        <w:t xml:space="preserve">, </w:t>
      </w:r>
      <w:r w:rsidR="00B03B81" w:rsidRPr="00B03B81">
        <w:t>Chief Executive Officer, Technologist Computers</w:t>
      </w:r>
      <w:r w:rsidR="00110636">
        <w:t xml:space="preserve">. </w:t>
      </w:r>
    </w:p>
    <w:p w14:paraId="07446442" w14:textId="5D9B236D" w:rsidR="1537D966" w:rsidRDefault="1537D966" w:rsidP="00B03B81">
      <w:pPr>
        <w:pStyle w:val="Heading3"/>
      </w:pPr>
      <w:r>
        <w:t>11:40 a.m. – 11.50 a.m.</w:t>
      </w:r>
      <w:r w:rsidR="00B03B81">
        <w:t xml:space="preserve">, </w:t>
      </w:r>
      <w:r>
        <w:t>Break</w:t>
      </w:r>
    </w:p>
    <w:p w14:paraId="31001D27" w14:textId="3DE39131" w:rsidR="00090F71" w:rsidRPr="00EF49B9" w:rsidRDefault="48299D22" w:rsidP="00090F71">
      <w:pPr>
        <w:pStyle w:val="Heading3"/>
      </w:pPr>
      <w:r>
        <w:t>11:</w:t>
      </w:r>
      <w:r w:rsidR="5FB842C4">
        <w:t>5</w:t>
      </w:r>
      <w:r>
        <w:t>0 a.m.</w:t>
      </w:r>
      <w:r w:rsidR="00090F71">
        <w:t xml:space="preserve"> </w:t>
      </w:r>
      <w:r w:rsidR="00B03B81">
        <w:t xml:space="preserve">– 12:10 p.m. </w:t>
      </w:r>
    </w:p>
    <w:p w14:paraId="78950178" w14:textId="49C06065" w:rsidR="5CDB120A" w:rsidRDefault="5CDB120A" w:rsidP="00B03B81">
      <w:pPr>
        <w:spacing w:before="0"/>
      </w:pPr>
      <w:r>
        <w:t xml:space="preserve">Office of Broadband Development (OBD) overview and updates from </w:t>
      </w:r>
      <w:r w:rsidRPr="008B1BFB">
        <w:rPr>
          <w:b/>
          <w:bCs/>
        </w:rPr>
        <w:t xml:space="preserve">Bree Maki </w:t>
      </w:r>
      <w:r>
        <w:t>(Executive Director, OBD).</w:t>
      </w:r>
    </w:p>
    <w:p w14:paraId="06691B0C" w14:textId="3F93C5C7" w:rsidR="00090F71" w:rsidRPr="00EF49B9" w:rsidRDefault="00090F71" w:rsidP="00090F71">
      <w:pPr>
        <w:pStyle w:val="Heading3"/>
      </w:pPr>
      <w:r>
        <w:t>1</w:t>
      </w:r>
      <w:r w:rsidR="00DE4465">
        <w:t>2</w:t>
      </w:r>
      <w:r>
        <w:t>:</w:t>
      </w:r>
      <w:r w:rsidR="00DE4465">
        <w:t>10</w:t>
      </w:r>
      <w:r>
        <w:t xml:space="preserve"> </w:t>
      </w:r>
      <w:r w:rsidR="00DE4465">
        <w:t>p</w:t>
      </w:r>
      <w:r>
        <w:t>.m. – 1</w:t>
      </w:r>
      <w:r w:rsidR="00DE4465">
        <w:t>2</w:t>
      </w:r>
      <w:r>
        <w:t>:</w:t>
      </w:r>
      <w:r w:rsidR="3E40FEEF">
        <w:t>3</w:t>
      </w:r>
      <w:r>
        <w:t xml:space="preserve">0 </w:t>
      </w:r>
      <w:r w:rsidR="00DE4465">
        <w:t>p</w:t>
      </w:r>
      <w:r>
        <w:t xml:space="preserve">.m. </w:t>
      </w:r>
    </w:p>
    <w:p w14:paraId="4448D921" w14:textId="600A8064" w:rsidR="008A7B4B" w:rsidRPr="008A7B4B" w:rsidRDefault="7919A887" w:rsidP="00B03B81">
      <w:pPr>
        <w:spacing w:before="0"/>
      </w:pPr>
      <w:r>
        <w:t>Open the floor to other business, no</w:t>
      </w:r>
      <w:r w:rsidR="00561864">
        <w:t xml:space="preserve"> meeting in</w:t>
      </w:r>
      <w:r>
        <w:t xml:space="preserve"> March, and meeting </w:t>
      </w:r>
      <w:proofErr w:type="gramStart"/>
      <w:r>
        <w:t>wrap-up</w:t>
      </w:r>
      <w:proofErr w:type="gramEnd"/>
      <w:r>
        <w:t>.</w:t>
      </w:r>
    </w:p>
    <w:sectPr w:rsidR="008A7B4B" w:rsidRPr="008A7B4B" w:rsidSect="001B5073">
      <w:footerReference w:type="default" r:id="rId16"/>
      <w:footerReference w:type="first" r:id="rId17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1A13" w14:textId="77777777" w:rsidR="00A35B84" w:rsidRDefault="00A35B84" w:rsidP="003432CA">
      <w:r>
        <w:separator/>
      </w:r>
    </w:p>
    <w:p w14:paraId="3BE857FE" w14:textId="77777777" w:rsidR="00A35B84" w:rsidRDefault="00A35B84"/>
  </w:endnote>
  <w:endnote w:type="continuationSeparator" w:id="0">
    <w:p w14:paraId="06217924" w14:textId="77777777" w:rsidR="00A35B84" w:rsidRDefault="00A35B84" w:rsidP="003432CA">
      <w:r>
        <w:continuationSeparator/>
      </w:r>
    </w:p>
    <w:p w14:paraId="4D3117E5" w14:textId="77777777" w:rsidR="00A35B84" w:rsidRDefault="00A35B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1DD16" w14:textId="349815FA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31B7C">
          <w:t xml:space="preserve">Broadband Task Force, </w:t>
        </w:r>
        <w:r w:rsidR="00EC145B">
          <w:t xml:space="preserve">February </w:t>
        </w:r>
        <w:r w:rsidR="00531B7C">
          <w:t>Meeting Agenda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1DAB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D782832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8FA3" w14:textId="77777777" w:rsidR="00A35B84" w:rsidRDefault="00A35B84" w:rsidP="003432CA">
      <w:r>
        <w:separator/>
      </w:r>
    </w:p>
    <w:p w14:paraId="49281D22" w14:textId="77777777" w:rsidR="00A35B84" w:rsidRDefault="00A35B84"/>
  </w:footnote>
  <w:footnote w:type="continuationSeparator" w:id="0">
    <w:p w14:paraId="498CCE12" w14:textId="77777777" w:rsidR="00A35B84" w:rsidRDefault="00A35B84" w:rsidP="003432CA">
      <w:r>
        <w:continuationSeparator/>
      </w:r>
    </w:p>
    <w:p w14:paraId="39CA5F9B" w14:textId="77777777" w:rsidR="00A35B84" w:rsidRDefault="00A35B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3.4pt;height:25.9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C75BC"/>
    <w:multiLevelType w:val="hybridMultilevel"/>
    <w:tmpl w:val="DAF445A4"/>
    <w:lvl w:ilvl="0" w:tplc="F2B0D4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39ED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2EC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4B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09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14D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68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9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C38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03174">
    <w:abstractNumId w:val="15"/>
  </w:num>
  <w:num w:numId="2" w16cid:durableId="1384140420">
    <w:abstractNumId w:val="3"/>
  </w:num>
  <w:num w:numId="3" w16cid:durableId="1851867405">
    <w:abstractNumId w:val="6"/>
  </w:num>
  <w:num w:numId="4" w16cid:durableId="1555118629">
    <w:abstractNumId w:val="25"/>
  </w:num>
  <w:num w:numId="5" w16cid:durableId="2064790685">
    <w:abstractNumId w:val="23"/>
  </w:num>
  <w:num w:numId="6" w16cid:durableId="1592545018">
    <w:abstractNumId w:val="18"/>
  </w:num>
  <w:num w:numId="7" w16cid:durableId="596257252">
    <w:abstractNumId w:val="4"/>
  </w:num>
  <w:num w:numId="8" w16cid:durableId="161895358">
    <w:abstractNumId w:val="13"/>
  </w:num>
  <w:num w:numId="9" w16cid:durableId="1490708817">
    <w:abstractNumId w:val="7"/>
  </w:num>
  <w:num w:numId="10" w16cid:durableId="1823040061">
    <w:abstractNumId w:val="11"/>
  </w:num>
  <w:num w:numId="11" w16cid:durableId="736392480">
    <w:abstractNumId w:val="2"/>
  </w:num>
  <w:num w:numId="12" w16cid:durableId="1202599123">
    <w:abstractNumId w:val="2"/>
  </w:num>
  <w:num w:numId="13" w16cid:durableId="1786027">
    <w:abstractNumId w:val="26"/>
  </w:num>
  <w:num w:numId="14" w16cid:durableId="306739632">
    <w:abstractNumId w:val="27"/>
  </w:num>
  <w:num w:numId="15" w16cid:durableId="604195461">
    <w:abstractNumId w:val="17"/>
  </w:num>
  <w:num w:numId="16" w16cid:durableId="2134670151">
    <w:abstractNumId w:val="2"/>
  </w:num>
  <w:num w:numId="17" w16cid:durableId="716971094">
    <w:abstractNumId w:val="27"/>
  </w:num>
  <w:num w:numId="18" w16cid:durableId="2127770840">
    <w:abstractNumId w:val="17"/>
  </w:num>
  <w:num w:numId="19" w16cid:durableId="1829710857">
    <w:abstractNumId w:val="10"/>
  </w:num>
  <w:num w:numId="20" w16cid:durableId="1158303646">
    <w:abstractNumId w:val="5"/>
  </w:num>
  <w:num w:numId="21" w16cid:durableId="110902519">
    <w:abstractNumId w:val="1"/>
  </w:num>
  <w:num w:numId="22" w16cid:durableId="246885980">
    <w:abstractNumId w:val="0"/>
  </w:num>
  <w:num w:numId="23" w16cid:durableId="1973712088">
    <w:abstractNumId w:val="8"/>
  </w:num>
  <w:num w:numId="24" w16cid:durableId="874780608">
    <w:abstractNumId w:val="22"/>
  </w:num>
  <w:num w:numId="25" w16cid:durableId="1047069193">
    <w:abstractNumId w:val="24"/>
  </w:num>
  <w:num w:numId="26" w16cid:durableId="1491403137">
    <w:abstractNumId w:val="14"/>
  </w:num>
  <w:num w:numId="27" w16cid:durableId="1279603651">
    <w:abstractNumId w:val="9"/>
  </w:num>
  <w:num w:numId="28" w16cid:durableId="881330884">
    <w:abstractNumId w:val="20"/>
  </w:num>
  <w:num w:numId="29" w16cid:durableId="436482986">
    <w:abstractNumId w:val="24"/>
  </w:num>
  <w:num w:numId="30" w16cid:durableId="1835418046">
    <w:abstractNumId w:val="24"/>
  </w:num>
  <w:num w:numId="31" w16cid:durableId="936908462">
    <w:abstractNumId w:val="21"/>
  </w:num>
  <w:num w:numId="32" w16cid:durableId="1168249054">
    <w:abstractNumId w:val="12"/>
  </w:num>
  <w:num w:numId="33" w16cid:durableId="1844784867">
    <w:abstractNumId w:val="16"/>
  </w:num>
  <w:num w:numId="34" w16cid:durableId="63422126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98"/>
    <w:rsid w:val="00002DEC"/>
    <w:rsid w:val="00006359"/>
    <w:rsid w:val="000065AC"/>
    <w:rsid w:val="00006A0A"/>
    <w:rsid w:val="00037E5C"/>
    <w:rsid w:val="0004311B"/>
    <w:rsid w:val="000604A4"/>
    <w:rsid w:val="00064B90"/>
    <w:rsid w:val="0007374A"/>
    <w:rsid w:val="00080404"/>
    <w:rsid w:val="00080FF4"/>
    <w:rsid w:val="00084742"/>
    <w:rsid w:val="00090F71"/>
    <w:rsid w:val="00095F66"/>
    <w:rsid w:val="000A6F5E"/>
    <w:rsid w:val="000B2E68"/>
    <w:rsid w:val="000B3AEB"/>
    <w:rsid w:val="000B4CA4"/>
    <w:rsid w:val="000C3708"/>
    <w:rsid w:val="000C3761"/>
    <w:rsid w:val="000C7373"/>
    <w:rsid w:val="000D088C"/>
    <w:rsid w:val="000D7102"/>
    <w:rsid w:val="000E313B"/>
    <w:rsid w:val="000E3E9D"/>
    <w:rsid w:val="000E632A"/>
    <w:rsid w:val="000F0A15"/>
    <w:rsid w:val="000F4BB1"/>
    <w:rsid w:val="000F518B"/>
    <w:rsid w:val="00110636"/>
    <w:rsid w:val="001339D3"/>
    <w:rsid w:val="00135082"/>
    <w:rsid w:val="00135DC7"/>
    <w:rsid w:val="00143A68"/>
    <w:rsid w:val="00147ED1"/>
    <w:rsid w:val="001500D6"/>
    <w:rsid w:val="00157C41"/>
    <w:rsid w:val="001658CF"/>
    <w:rsid w:val="001661D9"/>
    <w:rsid w:val="001708EC"/>
    <w:rsid w:val="00170CF9"/>
    <w:rsid w:val="001925A8"/>
    <w:rsid w:val="0019673D"/>
    <w:rsid w:val="001A26D9"/>
    <w:rsid w:val="001A46BB"/>
    <w:rsid w:val="001B5073"/>
    <w:rsid w:val="001B5833"/>
    <w:rsid w:val="001B5853"/>
    <w:rsid w:val="001C1DC2"/>
    <w:rsid w:val="001C55E0"/>
    <w:rsid w:val="001E5ECF"/>
    <w:rsid w:val="001F5F1F"/>
    <w:rsid w:val="002005B8"/>
    <w:rsid w:val="00210261"/>
    <w:rsid w:val="00211CA3"/>
    <w:rsid w:val="00222A49"/>
    <w:rsid w:val="00223B41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E77EB"/>
    <w:rsid w:val="002F1947"/>
    <w:rsid w:val="00306D94"/>
    <w:rsid w:val="00310C1B"/>
    <w:rsid w:val="003125DF"/>
    <w:rsid w:val="00315C27"/>
    <w:rsid w:val="00335736"/>
    <w:rsid w:val="003432CA"/>
    <w:rsid w:val="003563D2"/>
    <w:rsid w:val="00357280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D5B9B"/>
    <w:rsid w:val="003F78A4"/>
    <w:rsid w:val="00413A7C"/>
    <w:rsid w:val="004141DD"/>
    <w:rsid w:val="00447BD7"/>
    <w:rsid w:val="00461804"/>
    <w:rsid w:val="00466810"/>
    <w:rsid w:val="00480D9E"/>
    <w:rsid w:val="004816B5"/>
    <w:rsid w:val="00483DD2"/>
    <w:rsid w:val="004869DD"/>
    <w:rsid w:val="00494E6F"/>
    <w:rsid w:val="004A1B4D"/>
    <w:rsid w:val="004A34C0"/>
    <w:rsid w:val="004A485C"/>
    <w:rsid w:val="004A58DD"/>
    <w:rsid w:val="004A6119"/>
    <w:rsid w:val="004B47DC"/>
    <w:rsid w:val="004B60DD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31B7C"/>
    <w:rsid w:val="0054371B"/>
    <w:rsid w:val="00545944"/>
    <w:rsid w:val="00560809"/>
    <w:rsid w:val="00561864"/>
    <w:rsid w:val="0056615E"/>
    <w:rsid w:val="005666F2"/>
    <w:rsid w:val="00572D84"/>
    <w:rsid w:val="005874A6"/>
    <w:rsid w:val="005B2DDF"/>
    <w:rsid w:val="005B47A9"/>
    <w:rsid w:val="005B4AE7"/>
    <w:rsid w:val="005B53B0"/>
    <w:rsid w:val="005C1202"/>
    <w:rsid w:val="005D4207"/>
    <w:rsid w:val="005D454C"/>
    <w:rsid w:val="005D45B3"/>
    <w:rsid w:val="005E15CE"/>
    <w:rsid w:val="005E2AE9"/>
    <w:rsid w:val="005F6005"/>
    <w:rsid w:val="006064AB"/>
    <w:rsid w:val="006116E0"/>
    <w:rsid w:val="00617767"/>
    <w:rsid w:val="00622BB5"/>
    <w:rsid w:val="00623D2D"/>
    <w:rsid w:val="00627A78"/>
    <w:rsid w:val="006526E4"/>
    <w:rsid w:val="00655345"/>
    <w:rsid w:val="00667A60"/>
    <w:rsid w:val="00672536"/>
    <w:rsid w:val="00672A42"/>
    <w:rsid w:val="00681EDC"/>
    <w:rsid w:val="0068649F"/>
    <w:rsid w:val="00687189"/>
    <w:rsid w:val="006873C0"/>
    <w:rsid w:val="006932D8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25296"/>
    <w:rsid w:val="00730537"/>
    <w:rsid w:val="0074778B"/>
    <w:rsid w:val="00752D98"/>
    <w:rsid w:val="0077225E"/>
    <w:rsid w:val="007725E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4959"/>
    <w:rsid w:val="007F6108"/>
    <w:rsid w:val="007F7097"/>
    <w:rsid w:val="008067A6"/>
    <w:rsid w:val="00807B1A"/>
    <w:rsid w:val="008251B3"/>
    <w:rsid w:val="00844F1D"/>
    <w:rsid w:val="0084749F"/>
    <w:rsid w:val="008478DD"/>
    <w:rsid w:val="00864202"/>
    <w:rsid w:val="008A7B4B"/>
    <w:rsid w:val="008B1BFB"/>
    <w:rsid w:val="008B5443"/>
    <w:rsid w:val="008C7EEB"/>
    <w:rsid w:val="008D0DEF"/>
    <w:rsid w:val="008D2256"/>
    <w:rsid w:val="008D5E3D"/>
    <w:rsid w:val="008F5369"/>
    <w:rsid w:val="0090737A"/>
    <w:rsid w:val="00912F27"/>
    <w:rsid w:val="00914F5A"/>
    <w:rsid w:val="009254B9"/>
    <w:rsid w:val="00926421"/>
    <w:rsid w:val="00927274"/>
    <w:rsid w:val="0096108C"/>
    <w:rsid w:val="00963BA0"/>
    <w:rsid w:val="00967764"/>
    <w:rsid w:val="009810EE"/>
    <w:rsid w:val="00984CC9"/>
    <w:rsid w:val="0099233F"/>
    <w:rsid w:val="009B3BAB"/>
    <w:rsid w:val="009B4D2D"/>
    <w:rsid w:val="009B54A0"/>
    <w:rsid w:val="009C4DD3"/>
    <w:rsid w:val="009C6405"/>
    <w:rsid w:val="009F478E"/>
    <w:rsid w:val="009F66B6"/>
    <w:rsid w:val="00A16AA0"/>
    <w:rsid w:val="00A30799"/>
    <w:rsid w:val="00A35B84"/>
    <w:rsid w:val="00A436AA"/>
    <w:rsid w:val="00A452C6"/>
    <w:rsid w:val="00A57FE8"/>
    <w:rsid w:val="00A64ECE"/>
    <w:rsid w:val="00A66185"/>
    <w:rsid w:val="00A71CAD"/>
    <w:rsid w:val="00A731A2"/>
    <w:rsid w:val="00A7529A"/>
    <w:rsid w:val="00A827C1"/>
    <w:rsid w:val="00A93F40"/>
    <w:rsid w:val="00A96F93"/>
    <w:rsid w:val="00AA37A2"/>
    <w:rsid w:val="00AB593C"/>
    <w:rsid w:val="00AE5772"/>
    <w:rsid w:val="00AE59CA"/>
    <w:rsid w:val="00AF22AD"/>
    <w:rsid w:val="00AF5107"/>
    <w:rsid w:val="00B03B81"/>
    <w:rsid w:val="00B06264"/>
    <w:rsid w:val="00B07C8F"/>
    <w:rsid w:val="00B275D4"/>
    <w:rsid w:val="00B30CD0"/>
    <w:rsid w:val="00B33562"/>
    <w:rsid w:val="00B55C6B"/>
    <w:rsid w:val="00B61E1A"/>
    <w:rsid w:val="00B63B78"/>
    <w:rsid w:val="00B75051"/>
    <w:rsid w:val="00B77487"/>
    <w:rsid w:val="00B859DE"/>
    <w:rsid w:val="00BC2C23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72587"/>
    <w:rsid w:val="00C82AED"/>
    <w:rsid w:val="00C87504"/>
    <w:rsid w:val="00C930DE"/>
    <w:rsid w:val="00CA36DD"/>
    <w:rsid w:val="00CC1315"/>
    <w:rsid w:val="00CC6F1F"/>
    <w:rsid w:val="00CE40B4"/>
    <w:rsid w:val="00CE45B0"/>
    <w:rsid w:val="00CF143A"/>
    <w:rsid w:val="00D0014D"/>
    <w:rsid w:val="00D22819"/>
    <w:rsid w:val="00D32B72"/>
    <w:rsid w:val="00D42632"/>
    <w:rsid w:val="00D50D28"/>
    <w:rsid w:val="00D511F0"/>
    <w:rsid w:val="00D54EE5"/>
    <w:rsid w:val="00D63F82"/>
    <w:rsid w:val="00D640FC"/>
    <w:rsid w:val="00D70F7D"/>
    <w:rsid w:val="00D91CA0"/>
    <w:rsid w:val="00D92929"/>
    <w:rsid w:val="00D93C2E"/>
    <w:rsid w:val="00D949DD"/>
    <w:rsid w:val="00D970A5"/>
    <w:rsid w:val="00DA641C"/>
    <w:rsid w:val="00DB4967"/>
    <w:rsid w:val="00DD2D53"/>
    <w:rsid w:val="00DE4465"/>
    <w:rsid w:val="00DE50CB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00B5"/>
    <w:rsid w:val="00E7537E"/>
    <w:rsid w:val="00E76267"/>
    <w:rsid w:val="00E91DCD"/>
    <w:rsid w:val="00EA535B"/>
    <w:rsid w:val="00EC145B"/>
    <w:rsid w:val="00EC56D6"/>
    <w:rsid w:val="00EC579D"/>
    <w:rsid w:val="00EC5E27"/>
    <w:rsid w:val="00ED220D"/>
    <w:rsid w:val="00ED5BDC"/>
    <w:rsid w:val="00ED7DAC"/>
    <w:rsid w:val="00EF49B9"/>
    <w:rsid w:val="00F067A6"/>
    <w:rsid w:val="00F20B25"/>
    <w:rsid w:val="00F22EF7"/>
    <w:rsid w:val="00F3128A"/>
    <w:rsid w:val="00F334CD"/>
    <w:rsid w:val="00F428E8"/>
    <w:rsid w:val="00F57BBE"/>
    <w:rsid w:val="00F70C03"/>
    <w:rsid w:val="00F9084A"/>
    <w:rsid w:val="00F97F8B"/>
    <w:rsid w:val="00FB427D"/>
    <w:rsid w:val="00FB577B"/>
    <w:rsid w:val="00FB6E40"/>
    <w:rsid w:val="00FC3345"/>
    <w:rsid w:val="00FC5B34"/>
    <w:rsid w:val="00FD1CCB"/>
    <w:rsid w:val="0465F7B7"/>
    <w:rsid w:val="04B524D7"/>
    <w:rsid w:val="09BB6D93"/>
    <w:rsid w:val="0E80CD4C"/>
    <w:rsid w:val="1537D966"/>
    <w:rsid w:val="19D45C85"/>
    <w:rsid w:val="1D20ED96"/>
    <w:rsid w:val="21740601"/>
    <w:rsid w:val="24537F49"/>
    <w:rsid w:val="25AFE351"/>
    <w:rsid w:val="33974B71"/>
    <w:rsid w:val="34882366"/>
    <w:rsid w:val="397ED7B3"/>
    <w:rsid w:val="3E40FEEF"/>
    <w:rsid w:val="4068722C"/>
    <w:rsid w:val="40C761DA"/>
    <w:rsid w:val="41E68CA2"/>
    <w:rsid w:val="45306FDB"/>
    <w:rsid w:val="48299D22"/>
    <w:rsid w:val="5344E7E3"/>
    <w:rsid w:val="55E5E853"/>
    <w:rsid w:val="5C61FD0B"/>
    <w:rsid w:val="5CDB120A"/>
    <w:rsid w:val="5FB842C4"/>
    <w:rsid w:val="6051E6F2"/>
    <w:rsid w:val="65C6BCD7"/>
    <w:rsid w:val="6728BF77"/>
    <w:rsid w:val="693BA7B1"/>
    <w:rsid w:val="6F749C78"/>
    <w:rsid w:val="6F8C35E5"/>
    <w:rsid w:val="740F9292"/>
    <w:rsid w:val="7533F918"/>
    <w:rsid w:val="78A94093"/>
    <w:rsid w:val="7919A887"/>
    <w:rsid w:val="7E2F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AB8F87"/>
  <w15:docId w15:val="{02219973-2B62-4E48-9760-A6AD7DC3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49D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874A6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3D5B9B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3D5B9B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3D5B9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D5B9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D5B9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74A6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D5B9B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3D5B9B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D5B9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3D5B9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3D5B9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8A7B4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3D5B9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qFormat/>
    <w:rsid w:val="003D5B9B"/>
    <w:pPr>
      <w:spacing w:before="240"/>
    </w:pPr>
  </w:style>
  <w:style w:type="character" w:customStyle="1" w:styleId="Bold">
    <w:name w:val="Bold"/>
    <w:basedOn w:val="DefaultParagraphFont"/>
    <w:uiPriority w:val="2"/>
    <w:qFormat/>
    <w:rsid w:val="00D949DD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D949DD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D949DD"/>
    <w:rPr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038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06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6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59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MmU2N2M0MTgtOWYxMy00YzAxLWI3MDktZTMzMDJmN2E0MmJi%40thread.v2/0?context=%7b%22Tid%22%3a%22eb14b046-24c4-4519-8f26-b89c2159828c%22%2c%22Oid%22%3a%222f88030e-14e7-47da-9af8-f2c6e824a57e%22%7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mn@m.webex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16513957448,,80236670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238499\AppData\Local\Microsoft\Office\Templates\DEED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0b3bed-991c-4f1f-9472-bc970bd8a5cf">
      <Terms xmlns="http://schemas.microsoft.com/office/infopath/2007/PartnerControls"/>
    </lcf76f155ced4ddcb4097134ff3c332f>
    <TaxCatchAll xmlns="acafcbf6-48c5-4daf-971b-c5fe77e9609f" xsi:nil="true"/>
    <RequestID xmlns="f40b3bed-991c-4f1f-9472-bc970bd8a5c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b6303a1c84475b397e355e2704d62d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f5af848191570b8e68c2657ecdc73046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4027D4-76CE-4424-827D-53A674BE17B6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customXml/itemProps2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E8AEF0-33AA-4279-BF59-9F473C6E6A31}"/>
</file>

<file path=customXml/itemProps4.xml><?xml version="1.0" encoding="utf-8"?>
<ds:datastoreItem xmlns:ds="http://schemas.openxmlformats.org/officeDocument/2006/customXml" ds:itemID="{2B7D2AA7-B356-4E9F-8674-B84A8713F435}"/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Broadband Task Force, February Meeting Agenda</vt:lpstr>
    </vt:vector>
  </TitlesOfParts>
  <Manager/>
  <Company>State of Minnesota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Broadband Task Force, February Meeting Agenda</dc:title>
  <dc:subject/>
  <dc:creator>Anna Norcutt Preuss</dc:creator>
  <cp:keywords/>
  <dc:description/>
  <cp:lastModifiedBy>Norcutt Preuss, Anna (She/Her/Hers) (DEED)</cp:lastModifiedBy>
  <cp:revision>30</cp:revision>
  <dcterms:created xsi:type="dcterms:W3CDTF">2026-01-06T17:42:00Z</dcterms:created>
  <dcterms:modified xsi:type="dcterms:W3CDTF">2026-02-18T16:08:00Z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0x010100EA4EAAB423C2AD4F9E716C964328C15F</vt:lpwstr>
  </property>
  <property fmtid="{D5CDD505-2E9C-101B-9397-08002B2CF9AE}" pid="4" name="MediaServiceImageTags">
    <vt:lpwstr/>
  </property>
</Properties>
</file>