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6B4D9" w14:textId="34350F4F" w:rsidR="00BA31A2" w:rsidRPr="00814CA0" w:rsidRDefault="00BA31A2" w:rsidP="008F44F0">
      <w:pPr>
        <w:pStyle w:val="UCBFooterBold"/>
        <w:pBdr>
          <w:bottom w:val="none" w:sz="0" w:space="0" w:color="auto"/>
        </w:pBdr>
        <w:jc w:val="left"/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  <w:gridCol w:w="4598"/>
      </w:tblGrid>
      <w:tr w:rsidR="00BA31A2" w:rsidRPr="00BA31A2" w14:paraId="37EEED58" w14:textId="77777777" w:rsidTr="00BB3CF2">
        <w:tc>
          <w:tcPr>
            <w:tcW w:w="5760" w:type="dxa"/>
          </w:tcPr>
          <w:p w14:paraId="482A4866" w14:textId="66638005" w:rsidR="00BA31A2" w:rsidRPr="00BA31A2" w:rsidRDefault="00FC57A6" w:rsidP="00BA31A2">
            <w:pPr>
              <w:pStyle w:val="UCBBa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REMOTE ONLINE NOTAR</w:t>
            </w:r>
            <w:r w:rsidR="008F44F0">
              <w:rPr>
                <w:b/>
                <w:sz w:val="20"/>
                <w:szCs w:val="20"/>
              </w:rPr>
              <w:t>Y ATTACHMENT</w:t>
            </w:r>
          </w:p>
          <w:p w14:paraId="088F19D3" w14:textId="6018D7D6" w:rsidR="00BA31A2" w:rsidRPr="00BA31A2" w:rsidRDefault="00DF0E3D" w:rsidP="00BA31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Notary in Minnesota </w:t>
            </w:r>
            <w:r w:rsidR="008F44F0">
              <w:rPr>
                <w:b/>
                <w:bCs/>
                <w:sz w:val="20"/>
                <w:szCs w:val="20"/>
              </w:rPr>
              <w:t>- S</w:t>
            </w:r>
            <w:r w:rsidR="00FC57A6">
              <w:rPr>
                <w:b/>
                <w:bCs/>
                <w:sz w:val="20"/>
                <w:szCs w:val="20"/>
              </w:rPr>
              <w:t xml:space="preserve">igner </w:t>
            </w:r>
            <w:r w:rsidR="00AA53B7">
              <w:rPr>
                <w:b/>
                <w:bCs/>
                <w:sz w:val="20"/>
                <w:szCs w:val="20"/>
              </w:rPr>
              <w:t>outside</w:t>
            </w:r>
            <w:r w:rsidR="00FC57A6">
              <w:rPr>
                <w:b/>
                <w:bCs/>
                <w:sz w:val="20"/>
                <w:szCs w:val="20"/>
              </w:rPr>
              <w:t xml:space="preserve"> United States of America</w:t>
            </w:r>
          </w:p>
        </w:tc>
        <w:tc>
          <w:tcPr>
            <w:tcW w:w="4598" w:type="dxa"/>
          </w:tcPr>
          <w:p w14:paraId="74DE640E" w14:textId="77777777" w:rsidR="00BA31A2" w:rsidRPr="00BA31A2" w:rsidRDefault="00BA31A2" w:rsidP="00BA31A2">
            <w:pPr>
              <w:jc w:val="right"/>
              <w:rPr>
                <w:b/>
                <w:bCs/>
                <w:sz w:val="20"/>
                <w:szCs w:val="20"/>
              </w:rPr>
            </w:pPr>
            <w:r w:rsidRPr="00BA31A2">
              <w:rPr>
                <w:b/>
                <w:bCs/>
                <w:sz w:val="20"/>
                <w:szCs w:val="20"/>
              </w:rPr>
              <w:t>Minnesota Uniform Conveyancing Blanks</w:t>
            </w:r>
          </w:p>
          <w:p w14:paraId="12B153F7" w14:textId="365C366A" w:rsidR="00BA31A2" w:rsidRPr="00BA31A2" w:rsidRDefault="00BA31A2" w:rsidP="00BA31A2">
            <w:pPr>
              <w:jc w:val="right"/>
              <w:rPr>
                <w:b/>
                <w:bCs/>
                <w:sz w:val="20"/>
                <w:szCs w:val="20"/>
              </w:rPr>
            </w:pPr>
            <w:r w:rsidRPr="00BA31A2">
              <w:rPr>
                <w:b/>
                <w:bCs/>
                <w:sz w:val="20"/>
                <w:szCs w:val="20"/>
              </w:rPr>
              <w:t xml:space="preserve">Form </w:t>
            </w:r>
            <w:r w:rsidR="0062587B">
              <w:rPr>
                <w:b/>
                <w:bCs/>
                <w:sz w:val="20"/>
                <w:szCs w:val="20"/>
              </w:rPr>
              <w:t>50.4.2</w:t>
            </w:r>
            <w:r w:rsidRPr="00BA31A2">
              <w:rPr>
                <w:b/>
                <w:bCs/>
                <w:sz w:val="20"/>
                <w:szCs w:val="20"/>
              </w:rPr>
              <w:t xml:space="preserve"> (202</w:t>
            </w:r>
            <w:r w:rsidR="00446C64">
              <w:rPr>
                <w:b/>
                <w:bCs/>
                <w:sz w:val="20"/>
                <w:szCs w:val="20"/>
              </w:rPr>
              <w:t>4</w:t>
            </w:r>
            <w:r w:rsidRPr="00BA31A2">
              <w:rPr>
                <w:b/>
                <w:bCs/>
                <w:sz w:val="20"/>
                <w:szCs w:val="20"/>
              </w:rPr>
              <w:t>)</w:t>
            </w:r>
          </w:p>
        </w:tc>
      </w:tr>
    </w:tbl>
    <w:p w14:paraId="3233484C" w14:textId="77777777" w:rsidR="00455466" w:rsidRDefault="00455466" w:rsidP="003C2174">
      <w:pPr>
        <w:pStyle w:val="UCBBase"/>
      </w:pPr>
    </w:p>
    <w:p w14:paraId="1FA80BE2" w14:textId="1FFBC982" w:rsidR="00D533A5" w:rsidRPr="002001A5" w:rsidRDefault="00D533A5" w:rsidP="003C2174">
      <w:pPr>
        <w:pStyle w:val="UCBBase"/>
      </w:pPr>
      <w:r w:rsidRPr="002001A5">
        <w:t xml:space="preserve">State of Minnesota, County of </w:t>
      </w:r>
      <w:r w:rsidR="001566FA">
        <w:rPr>
          <w:b/>
        </w:rPr>
        <w:t>______________________</w:t>
      </w:r>
      <w:r w:rsidR="00B54D7E">
        <w:rPr>
          <w:b/>
        </w:rPr>
        <w:t>______</w:t>
      </w:r>
    </w:p>
    <w:p w14:paraId="0CDCA63C" w14:textId="77777777" w:rsidR="00D533A5" w:rsidRPr="002001A5" w:rsidRDefault="00D533A5" w:rsidP="003C2174">
      <w:pPr>
        <w:pStyle w:val="UCBBase"/>
      </w:pPr>
    </w:p>
    <w:p w14:paraId="0AA882E6" w14:textId="7DCF1166" w:rsidR="00E013BE" w:rsidRPr="00CF0EB6" w:rsidRDefault="00E013BE" w:rsidP="00E013BE">
      <w:pPr>
        <w:tabs>
          <w:tab w:val="left" w:pos="720"/>
        </w:tabs>
        <w:jc w:val="both"/>
        <w:rPr>
          <w:b/>
          <w:bCs/>
        </w:rPr>
      </w:pPr>
      <w:r w:rsidRPr="00CF0EB6">
        <w:rPr>
          <w:b/>
          <w:bCs/>
        </w:rPr>
        <w:t xml:space="preserve">Check </w:t>
      </w:r>
      <w:r w:rsidR="008F44F0">
        <w:rPr>
          <w:b/>
          <w:bCs/>
        </w:rPr>
        <w:t>ONLY</w:t>
      </w:r>
      <w:r w:rsidRPr="00CF0EB6">
        <w:rPr>
          <w:b/>
          <w:bCs/>
        </w:rPr>
        <w:t xml:space="preserve"> </w:t>
      </w:r>
      <w:r w:rsidR="008F44F0">
        <w:rPr>
          <w:b/>
          <w:bCs/>
        </w:rPr>
        <w:t>one</w:t>
      </w:r>
      <w:r w:rsidRPr="00CF0EB6">
        <w:rPr>
          <w:b/>
          <w:bCs/>
        </w:rPr>
        <w:t xml:space="preserve"> </w:t>
      </w:r>
      <w:r>
        <w:rPr>
          <w:b/>
          <w:bCs/>
        </w:rPr>
        <w:t>box</w:t>
      </w:r>
      <w:r w:rsidRPr="00CF0EB6">
        <w:rPr>
          <w:b/>
          <w:bCs/>
        </w:rPr>
        <w:t xml:space="preserve"> below:</w:t>
      </w:r>
    </w:p>
    <w:p w14:paraId="5EE46254" w14:textId="40643F37" w:rsidR="00DB6E77" w:rsidRDefault="00DB6E77" w:rsidP="00DB6E77">
      <w:pPr>
        <w:tabs>
          <w:tab w:val="left" w:pos="720"/>
        </w:tabs>
        <w:jc w:val="both"/>
      </w:pPr>
    </w:p>
    <w:p w14:paraId="35B00726" w14:textId="77777777" w:rsidR="00E013BE" w:rsidRDefault="00E013BE" w:rsidP="00DB6E77">
      <w:pPr>
        <w:tabs>
          <w:tab w:val="left" w:pos="720"/>
        </w:tabs>
        <w:jc w:val="both"/>
      </w:pPr>
    </w:p>
    <w:p w14:paraId="03A6B814" w14:textId="77777777" w:rsidR="008F1EFA" w:rsidRDefault="00A779AE" w:rsidP="008F1EFA">
      <w:pPr>
        <w:tabs>
          <w:tab w:val="left" w:pos="720"/>
        </w:tabs>
        <w:jc w:val="both"/>
        <w:rPr>
          <w:szCs w:val="22"/>
        </w:rPr>
      </w:pPr>
      <w:r>
        <w:rPr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EC2384">
        <w:rPr>
          <w:szCs w:val="22"/>
        </w:rPr>
      </w:r>
      <w:r w:rsidR="00EC2384">
        <w:rPr>
          <w:szCs w:val="22"/>
        </w:rPr>
        <w:fldChar w:fldCharType="separate"/>
      </w:r>
      <w:r>
        <w:rPr>
          <w:szCs w:val="22"/>
        </w:rPr>
        <w:fldChar w:fldCharType="end"/>
      </w:r>
      <w:r>
        <w:rPr>
          <w:szCs w:val="22"/>
        </w:rPr>
        <w:t xml:space="preserve"> </w:t>
      </w:r>
      <w:r w:rsidR="008F1EFA">
        <w:rPr>
          <w:szCs w:val="22"/>
        </w:rPr>
        <w:t>Acknowledgment in an individual capacity</w:t>
      </w:r>
    </w:p>
    <w:p w14:paraId="671D35F9" w14:textId="77777777" w:rsidR="008F1EFA" w:rsidRDefault="008F1EFA" w:rsidP="005D7139">
      <w:pPr>
        <w:tabs>
          <w:tab w:val="left" w:pos="720"/>
        </w:tabs>
        <w:jc w:val="both"/>
      </w:pPr>
    </w:p>
    <w:p w14:paraId="58AA6D57" w14:textId="65CF816E" w:rsidR="005D7139" w:rsidRPr="00492368" w:rsidRDefault="005D7139" w:rsidP="00D051C2">
      <w:pPr>
        <w:tabs>
          <w:tab w:val="left" w:pos="720"/>
        </w:tabs>
        <w:ind w:left="270"/>
        <w:jc w:val="both"/>
      </w:pPr>
      <w:r w:rsidRPr="00492368">
        <w:t>This record was acknowledged by use of communication technology on ______________________________ (month/day/year) by _______________________________ (insert name and marital status) who declared that they are located in _________________________________</w:t>
      </w:r>
      <w:r>
        <w:t xml:space="preserve"> </w:t>
      </w:r>
      <w:r w:rsidRPr="00492368">
        <w:t>(jurisdiction and location name) and that this record is to be filed with or relates to a matter before a court, governmental entity, public official, or other entity located in the territorial jurisdiction of the United States, or involves property located in the territorial jurisdiction of, or a transaction substantially connected with, the United States.</w:t>
      </w:r>
    </w:p>
    <w:p w14:paraId="2286FDD9" w14:textId="1D31781A" w:rsidR="00A779AE" w:rsidRDefault="00A779AE" w:rsidP="00A779AE">
      <w:pPr>
        <w:rPr>
          <w:szCs w:val="22"/>
        </w:rPr>
      </w:pPr>
    </w:p>
    <w:p w14:paraId="0E535114" w14:textId="77777777" w:rsidR="00DC3E5E" w:rsidRDefault="00A779AE" w:rsidP="005D7139">
      <w:pPr>
        <w:tabs>
          <w:tab w:val="left" w:pos="720"/>
        </w:tabs>
        <w:jc w:val="both"/>
      </w:pPr>
      <w:r>
        <w:rPr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EC2384">
        <w:rPr>
          <w:szCs w:val="22"/>
        </w:rPr>
      </w:r>
      <w:r w:rsidR="00EC2384">
        <w:rPr>
          <w:szCs w:val="22"/>
        </w:rPr>
        <w:fldChar w:fldCharType="separate"/>
      </w:r>
      <w:r>
        <w:rPr>
          <w:szCs w:val="22"/>
        </w:rPr>
        <w:fldChar w:fldCharType="end"/>
      </w:r>
      <w:r>
        <w:rPr>
          <w:szCs w:val="22"/>
        </w:rPr>
        <w:t xml:space="preserve"> </w:t>
      </w:r>
      <w:r w:rsidR="00DC3E5E">
        <w:rPr>
          <w:szCs w:val="22"/>
        </w:rPr>
        <w:t>Acknowledgment in a representative capacity</w:t>
      </w:r>
      <w:r w:rsidR="00DC3E5E" w:rsidRPr="00492368">
        <w:t xml:space="preserve"> </w:t>
      </w:r>
    </w:p>
    <w:p w14:paraId="76D3BE6F" w14:textId="77777777" w:rsidR="00DC3E5E" w:rsidRDefault="00DC3E5E" w:rsidP="005D7139">
      <w:pPr>
        <w:tabs>
          <w:tab w:val="left" w:pos="720"/>
        </w:tabs>
        <w:jc w:val="both"/>
      </w:pPr>
    </w:p>
    <w:p w14:paraId="0DD93A97" w14:textId="1B537F56" w:rsidR="005D7139" w:rsidRPr="00492368" w:rsidRDefault="005D7139" w:rsidP="00D051C2">
      <w:pPr>
        <w:tabs>
          <w:tab w:val="left" w:pos="720"/>
        </w:tabs>
        <w:ind w:left="270"/>
        <w:jc w:val="both"/>
      </w:pPr>
      <w:r w:rsidRPr="00492368">
        <w:t xml:space="preserve">This record was acknowledged by use of communication technology on ______________________________ (month/day/year) </w:t>
      </w:r>
      <w:r w:rsidR="009F5089" w:rsidRPr="00FC57A6">
        <w:rPr>
          <w:bCs/>
        </w:rPr>
        <w:t>by _______________________________ (insert name)</w:t>
      </w:r>
      <w:r w:rsidR="009F5089">
        <w:rPr>
          <w:bCs/>
        </w:rPr>
        <w:t xml:space="preserve"> as </w:t>
      </w:r>
      <w:r w:rsidR="009F5089" w:rsidRPr="00FC57A6">
        <w:rPr>
          <w:bCs/>
        </w:rPr>
        <w:t xml:space="preserve">_______________________________ </w:t>
      </w:r>
      <w:r w:rsidR="009F5089">
        <w:rPr>
          <w:bCs/>
        </w:rPr>
        <w:t xml:space="preserve">(type of authority, e.g., </w:t>
      </w:r>
      <w:r w:rsidR="00D051C2">
        <w:rPr>
          <w:bCs/>
        </w:rPr>
        <w:t>personal representative,</w:t>
      </w:r>
      <w:r w:rsidR="009F5089">
        <w:rPr>
          <w:bCs/>
        </w:rPr>
        <w:t xml:space="preserve"> trustee, etc.) of </w:t>
      </w:r>
      <w:r w:rsidR="009F5089" w:rsidRPr="00FC57A6">
        <w:rPr>
          <w:bCs/>
        </w:rPr>
        <w:t>_______________________________</w:t>
      </w:r>
      <w:r w:rsidR="009F5089">
        <w:rPr>
          <w:bCs/>
        </w:rPr>
        <w:t xml:space="preserve"> (name of party or entity on behalf of wh</w:t>
      </w:r>
      <w:r w:rsidR="00D051C2">
        <w:rPr>
          <w:bCs/>
        </w:rPr>
        <w:t>ich</w:t>
      </w:r>
      <w:r w:rsidR="009F5089">
        <w:rPr>
          <w:bCs/>
        </w:rPr>
        <w:t xml:space="preserve"> the instrument was executed) </w:t>
      </w:r>
      <w:r w:rsidRPr="00492368">
        <w:t>who declared that they are located in _________________________________</w:t>
      </w:r>
      <w:r>
        <w:t xml:space="preserve"> </w:t>
      </w:r>
      <w:r w:rsidRPr="00492368">
        <w:t>(jurisdiction and location name) and that this record is to be filed with or relates to a matter before a court, governmental entity, public official, or other entity located in the territorial jurisdiction of the United States, or involves property located in the territorial jurisdiction of, or a transaction substantially connected with, the United States.</w:t>
      </w:r>
    </w:p>
    <w:p w14:paraId="2FC52667" w14:textId="65B3C2E9" w:rsidR="00A779AE" w:rsidRDefault="00A779AE" w:rsidP="00A779AE">
      <w:pPr>
        <w:rPr>
          <w:szCs w:val="22"/>
        </w:rPr>
      </w:pPr>
    </w:p>
    <w:p w14:paraId="666C8D7A" w14:textId="4EF6E385" w:rsidR="00D051C2" w:rsidRDefault="00D051C2" w:rsidP="00D051C2">
      <w:pPr>
        <w:tabs>
          <w:tab w:val="left" w:pos="720"/>
        </w:tabs>
        <w:jc w:val="both"/>
      </w:pPr>
      <w:r>
        <w:rPr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EC2384">
        <w:rPr>
          <w:szCs w:val="22"/>
        </w:rPr>
      </w:r>
      <w:r w:rsidR="00EC2384">
        <w:rPr>
          <w:szCs w:val="22"/>
        </w:rPr>
        <w:fldChar w:fldCharType="separate"/>
      </w:r>
      <w:r>
        <w:rPr>
          <w:szCs w:val="22"/>
        </w:rPr>
        <w:fldChar w:fldCharType="end"/>
      </w:r>
      <w:r>
        <w:rPr>
          <w:szCs w:val="22"/>
        </w:rPr>
        <w:t xml:space="preserve"> Acknowledgment of a business entity in a representative capacity</w:t>
      </w:r>
      <w:r w:rsidRPr="00492368">
        <w:t xml:space="preserve"> </w:t>
      </w:r>
    </w:p>
    <w:p w14:paraId="6D7C6CC4" w14:textId="77777777" w:rsidR="00D051C2" w:rsidRDefault="00D051C2" w:rsidP="00D051C2">
      <w:pPr>
        <w:tabs>
          <w:tab w:val="left" w:pos="720"/>
        </w:tabs>
        <w:jc w:val="both"/>
      </w:pPr>
    </w:p>
    <w:p w14:paraId="5965872C" w14:textId="1FFDCE47" w:rsidR="00D051C2" w:rsidRPr="00492368" w:rsidRDefault="00D051C2" w:rsidP="00D051C2">
      <w:pPr>
        <w:tabs>
          <w:tab w:val="left" w:pos="720"/>
        </w:tabs>
        <w:ind w:left="270"/>
        <w:jc w:val="both"/>
      </w:pPr>
      <w:r w:rsidRPr="00492368">
        <w:t xml:space="preserve">This record was acknowledged by use of communication technology on ______________________________ (month/day/year) </w:t>
      </w:r>
      <w:r w:rsidRPr="00FC57A6">
        <w:rPr>
          <w:bCs/>
        </w:rPr>
        <w:t>by _______________________________ (insert name)</w:t>
      </w:r>
      <w:r>
        <w:rPr>
          <w:bCs/>
        </w:rPr>
        <w:t xml:space="preserve"> as </w:t>
      </w:r>
      <w:r w:rsidRPr="00FC57A6">
        <w:rPr>
          <w:bCs/>
        </w:rPr>
        <w:t xml:space="preserve">_______________________________ </w:t>
      </w:r>
      <w:r>
        <w:rPr>
          <w:bCs/>
        </w:rPr>
        <w:t xml:space="preserve">(type of authority, e.g., title, officer, etc.) of </w:t>
      </w:r>
      <w:r w:rsidRPr="00FC57A6">
        <w:rPr>
          <w:bCs/>
        </w:rPr>
        <w:t xml:space="preserve">_______________________________ </w:t>
      </w:r>
      <w:r>
        <w:rPr>
          <w:bCs/>
        </w:rPr>
        <w:t xml:space="preserve">(name of party or entity on behalf of which the instrument was executed) </w:t>
      </w:r>
      <w:r w:rsidRPr="00492368">
        <w:t>who declared that they are located in _________________________________</w:t>
      </w:r>
      <w:r>
        <w:t xml:space="preserve"> </w:t>
      </w:r>
      <w:r w:rsidRPr="00492368">
        <w:t>(jurisdiction and location name) and that this record is to be filed with or relates to a matter before a court, governmental entity, public official, or other entity located in the territorial jurisdiction of the United States, or involves property located in the territorial jurisdiction of, or a transaction substantially connected with, the United States.</w:t>
      </w:r>
    </w:p>
    <w:p w14:paraId="3C496320" w14:textId="77777777" w:rsidR="00D051C2" w:rsidRDefault="00D051C2" w:rsidP="00A779AE">
      <w:pPr>
        <w:rPr>
          <w:szCs w:val="22"/>
        </w:rPr>
      </w:pPr>
    </w:p>
    <w:p w14:paraId="3B027C53" w14:textId="77777777" w:rsidR="005C15F7" w:rsidRDefault="00A779AE" w:rsidP="005D7139">
      <w:pPr>
        <w:tabs>
          <w:tab w:val="left" w:pos="720"/>
        </w:tabs>
        <w:jc w:val="both"/>
        <w:rPr>
          <w:szCs w:val="22"/>
        </w:rPr>
      </w:pPr>
      <w:r>
        <w:rPr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EC2384">
        <w:rPr>
          <w:szCs w:val="22"/>
        </w:rPr>
      </w:r>
      <w:r w:rsidR="00EC2384">
        <w:rPr>
          <w:szCs w:val="22"/>
        </w:rPr>
        <w:fldChar w:fldCharType="separate"/>
      </w:r>
      <w:r>
        <w:rPr>
          <w:szCs w:val="22"/>
        </w:rPr>
        <w:fldChar w:fldCharType="end"/>
      </w:r>
      <w:r>
        <w:rPr>
          <w:szCs w:val="22"/>
        </w:rPr>
        <w:t xml:space="preserve"> </w:t>
      </w:r>
      <w:r w:rsidR="005C15F7">
        <w:rPr>
          <w:szCs w:val="22"/>
        </w:rPr>
        <w:t>Verification upon oath or affirmation (jurat)</w:t>
      </w:r>
    </w:p>
    <w:p w14:paraId="60CC390F" w14:textId="77777777" w:rsidR="005C15F7" w:rsidRDefault="005C15F7" w:rsidP="005D7139">
      <w:pPr>
        <w:tabs>
          <w:tab w:val="left" w:pos="720"/>
        </w:tabs>
        <w:jc w:val="both"/>
        <w:rPr>
          <w:szCs w:val="22"/>
        </w:rPr>
      </w:pPr>
    </w:p>
    <w:p w14:paraId="395F1C94" w14:textId="320361C8" w:rsidR="00A779AE" w:rsidRDefault="005D7139" w:rsidP="00D051C2">
      <w:pPr>
        <w:tabs>
          <w:tab w:val="left" w:pos="720"/>
        </w:tabs>
        <w:ind w:left="270"/>
        <w:jc w:val="both"/>
        <w:rPr>
          <w:szCs w:val="22"/>
        </w:rPr>
      </w:pPr>
      <w:r w:rsidRPr="00492368">
        <w:t xml:space="preserve">This record was </w:t>
      </w:r>
      <w:r w:rsidR="00316E7A">
        <w:t xml:space="preserve">signed and </w:t>
      </w:r>
      <w:r w:rsidRPr="00492368">
        <w:t>sworn to or affirmed by use of communication technology on ______________________________ (month/day/year) by _______________________________ (insert name</w:t>
      </w:r>
      <w:r w:rsidR="0084010B">
        <w:t xml:space="preserve"> of individual making statement</w:t>
      </w:r>
      <w:r w:rsidRPr="00492368">
        <w:t>) who declared that they are located in _________________________________</w:t>
      </w:r>
      <w:r>
        <w:t xml:space="preserve"> </w:t>
      </w:r>
      <w:r w:rsidRPr="00492368">
        <w:t>(jurisdiction and location name) and that this record is to be filed with or relates to a matter before a court, governmental entity, public official, or other entity located in the territorial jurisdiction of the United States, or involves property located in the territorial jurisdiction of, or a transaction substantially connected with, the United States.</w:t>
      </w:r>
    </w:p>
    <w:p w14:paraId="10D82778" w14:textId="15B5DC01" w:rsidR="00A779AE" w:rsidRDefault="00A779AE" w:rsidP="00A779AE">
      <w:pPr>
        <w:rPr>
          <w:color w:val="000000"/>
        </w:rPr>
      </w:pPr>
    </w:p>
    <w:tbl>
      <w:tblPr>
        <w:tblW w:w="0" w:type="auto"/>
        <w:tblCellMar>
          <w:top w:w="29" w:type="dxa"/>
          <w:left w:w="29" w:type="dxa"/>
          <w:bottom w:w="29" w:type="dxa"/>
          <w:right w:w="29" w:type="dxa"/>
        </w:tblCellMar>
        <w:tblLook w:val="01E0" w:firstRow="1" w:lastRow="1" w:firstColumn="1" w:lastColumn="1" w:noHBand="0" w:noVBand="0"/>
      </w:tblPr>
      <w:tblGrid>
        <w:gridCol w:w="4987"/>
        <w:gridCol w:w="342"/>
        <w:gridCol w:w="5039"/>
      </w:tblGrid>
      <w:tr w:rsidR="00DB6E77" w14:paraId="67D9AF4E" w14:textId="77777777" w:rsidTr="00F65BC5">
        <w:trPr>
          <w:trHeight w:val="2320"/>
        </w:trPr>
        <w:tc>
          <w:tcPr>
            <w:tcW w:w="4987" w:type="dxa"/>
            <w:hideMark/>
          </w:tcPr>
          <w:p w14:paraId="798E4998" w14:textId="4CCA7A0D" w:rsidR="00DB6E77" w:rsidRDefault="00DB6E77">
            <w:pPr>
              <w:pStyle w:val="Normal8pt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D051C2">
              <w:rPr>
                <w:color w:val="000000"/>
              </w:rPr>
              <w:t>Electronic Seal</w:t>
            </w:r>
            <w:r>
              <w:rPr>
                <w:color w:val="000000"/>
              </w:rPr>
              <w:t>)</w:t>
            </w:r>
          </w:p>
        </w:tc>
        <w:tc>
          <w:tcPr>
            <w:tcW w:w="342" w:type="dxa"/>
          </w:tcPr>
          <w:p w14:paraId="62AA393D" w14:textId="77777777" w:rsidR="00DB6E77" w:rsidRDefault="00DB6E77">
            <w:pPr>
              <w:pStyle w:val="Underlinefull"/>
              <w:rPr>
                <w:color w:val="000000"/>
              </w:rPr>
            </w:pPr>
          </w:p>
        </w:tc>
        <w:tc>
          <w:tcPr>
            <w:tcW w:w="5039" w:type="dxa"/>
          </w:tcPr>
          <w:p w14:paraId="3762BE17" w14:textId="77777777" w:rsidR="00DB6E77" w:rsidRDefault="00DB6E77">
            <w:pPr>
              <w:pStyle w:val="Instruction7pt"/>
              <w:rPr>
                <w:i w:val="0"/>
                <w:iCs/>
                <w:sz w:val="20"/>
              </w:rPr>
            </w:pPr>
          </w:p>
          <w:p w14:paraId="7E2F4FB0" w14:textId="77777777" w:rsidR="00DB6E77" w:rsidRDefault="00DB6E77">
            <w:pPr>
              <w:pStyle w:val="Instruction7pt"/>
              <w:jc w:val="left"/>
              <w:rPr>
                <w:i w:val="0"/>
                <w:iCs/>
                <w:sz w:val="20"/>
              </w:rPr>
            </w:pPr>
          </w:p>
          <w:p w14:paraId="7811189B" w14:textId="77777777" w:rsidR="00DB6E77" w:rsidRDefault="00DB6E77">
            <w:pPr>
              <w:pStyle w:val="Instruction7pt"/>
              <w:jc w:val="left"/>
              <w:rPr>
                <w:i w:val="0"/>
                <w:iCs/>
                <w:sz w:val="20"/>
              </w:rPr>
            </w:pPr>
          </w:p>
          <w:p w14:paraId="42E9F44F" w14:textId="77777777" w:rsidR="00DB6E77" w:rsidRDefault="00DB6E77">
            <w:pPr>
              <w:pStyle w:val="Instruction7pt"/>
              <w:jc w:val="left"/>
              <w:rPr>
                <w:i w:val="0"/>
                <w:iCs/>
                <w:szCs w:val="14"/>
              </w:rPr>
            </w:pPr>
            <w:r>
              <w:rPr>
                <w:i w:val="0"/>
                <w:iCs/>
                <w:szCs w:val="14"/>
              </w:rPr>
              <w:t>_____________________________________________________________________________</w:t>
            </w:r>
          </w:p>
          <w:p w14:paraId="244E5A3C" w14:textId="77777777" w:rsidR="00DB6E77" w:rsidRDefault="00DB6E77">
            <w:pPr>
              <w:pStyle w:val="Instruction7pt"/>
              <w:jc w:val="left"/>
              <w:rPr>
                <w:szCs w:val="14"/>
              </w:rPr>
            </w:pPr>
            <w:r>
              <w:rPr>
                <w:szCs w:val="14"/>
              </w:rPr>
              <w:t>(signature of notarial officer)</w:t>
            </w:r>
          </w:p>
          <w:p w14:paraId="5E2681C7" w14:textId="77777777" w:rsidR="00DB6E77" w:rsidRDefault="00DB6E77">
            <w:pPr>
              <w:pStyle w:val="Instructioncenter"/>
              <w:jc w:val="left"/>
              <w:rPr>
                <w:color w:val="000000"/>
                <w:szCs w:val="14"/>
              </w:rPr>
            </w:pPr>
          </w:p>
          <w:p w14:paraId="064DA948" w14:textId="77777777" w:rsidR="00DB6E77" w:rsidRDefault="00DB6E77">
            <w:pPr>
              <w:pStyle w:val="Normal8pt"/>
              <w:jc w:val="lef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Title (and Rank):  </w:t>
            </w:r>
            <w:r w:rsidRPr="00814CA0">
              <w:rPr>
                <w:rStyle w:val="UnderlinepartialCharChar"/>
                <w:sz w:val="14"/>
                <w:szCs w:val="14"/>
                <w:u w:val="none"/>
              </w:rPr>
              <w:t>____________________________________________</w:t>
            </w:r>
            <w:r w:rsidRPr="00814CA0">
              <w:rPr>
                <w:rStyle w:val="UnderlinepartialCharChar"/>
                <w:sz w:val="14"/>
                <w:u w:val="none"/>
              </w:rPr>
              <w:t>__________________</w:t>
            </w:r>
          </w:p>
          <w:p w14:paraId="6C63D78A" w14:textId="77777777" w:rsidR="00DB6E77" w:rsidRDefault="00DB6E77">
            <w:pPr>
              <w:pStyle w:val="Normal8pt"/>
              <w:jc w:val="left"/>
              <w:rPr>
                <w:color w:val="000000"/>
                <w:sz w:val="14"/>
                <w:szCs w:val="14"/>
              </w:rPr>
            </w:pPr>
          </w:p>
          <w:p w14:paraId="2EBBE067" w14:textId="123B5627" w:rsidR="00DB6E77" w:rsidRDefault="00D051C2">
            <w:pPr>
              <w:pStyle w:val="Normal8pt"/>
              <w:jc w:val="left"/>
              <w:rPr>
                <w:rStyle w:val="UnderlinepartialCharChar"/>
                <w:sz w:val="14"/>
                <w:u w:val="none"/>
              </w:rPr>
            </w:pPr>
            <w:r>
              <w:rPr>
                <w:color w:val="000000"/>
                <w:sz w:val="14"/>
                <w:szCs w:val="14"/>
              </w:rPr>
              <w:t xml:space="preserve">Commission Number: </w:t>
            </w:r>
            <w:r w:rsidRPr="00814CA0">
              <w:rPr>
                <w:rStyle w:val="UnderlinepartialCharChar"/>
                <w:sz w:val="14"/>
                <w:szCs w:val="14"/>
                <w:u w:val="none"/>
              </w:rPr>
              <w:t>____________________________________________</w:t>
            </w:r>
            <w:r w:rsidRPr="00814CA0">
              <w:rPr>
                <w:rStyle w:val="UnderlinepartialCharChar"/>
                <w:sz w:val="14"/>
                <w:u w:val="none"/>
              </w:rPr>
              <w:t>______________</w:t>
            </w:r>
            <w:r>
              <w:rPr>
                <w:rStyle w:val="UnderlinepartialCharChar"/>
                <w:sz w:val="14"/>
                <w:u w:val="none"/>
              </w:rPr>
              <w:t>_</w:t>
            </w:r>
          </w:p>
          <w:p w14:paraId="0964E359" w14:textId="77777777" w:rsidR="00D051C2" w:rsidRDefault="00D051C2">
            <w:pPr>
              <w:pStyle w:val="Normal8pt"/>
              <w:jc w:val="left"/>
              <w:rPr>
                <w:color w:val="000000"/>
                <w:sz w:val="14"/>
                <w:szCs w:val="14"/>
              </w:rPr>
            </w:pPr>
          </w:p>
          <w:p w14:paraId="789C9A7E" w14:textId="77777777" w:rsidR="00DB6E77" w:rsidRDefault="00DB6E77">
            <w:pPr>
              <w:pStyle w:val="Instruction7pt"/>
              <w:tabs>
                <w:tab w:val="clear" w:pos="576"/>
                <w:tab w:val="clear" w:pos="1152"/>
                <w:tab w:val="clear" w:pos="1728"/>
                <w:tab w:val="clear" w:pos="2880"/>
                <w:tab w:val="clear" w:pos="3456"/>
                <w:tab w:val="clear" w:pos="4032"/>
                <w:tab w:val="clear" w:pos="4608"/>
                <w:tab w:val="clear" w:pos="5184"/>
              </w:tabs>
              <w:jc w:val="left"/>
              <w:rPr>
                <w:color w:val="000000"/>
                <w:szCs w:val="14"/>
              </w:rPr>
            </w:pPr>
            <w:r>
              <w:rPr>
                <w:i w:val="0"/>
                <w:color w:val="000000"/>
                <w:szCs w:val="14"/>
              </w:rPr>
              <w:t xml:space="preserve">My commission expires:  </w:t>
            </w:r>
            <w:r w:rsidRPr="00814CA0">
              <w:rPr>
                <w:rStyle w:val="UnderlinepartialCharChar"/>
                <w:i w:val="0"/>
                <w:szCs w:val="14"/>
                <w:u w:val="none"/>
              </w:rPr>
              <w:t>_____________________________________</w:t>
            </w:r>
            <w:r w:rsidRPr="00814CA0">
              <w:rPr>
                <w:rStyle w:val="UnderlinepartialCharChar"/>
                <w:i w:val="0"/>
                <w:u w:val="none"/>
              </w:rPr>
              <w:t>____________________</w:t>
            </w:r>
            <w:r>
              <w:rPr>
                <w:color w:val="000000"/>
                <w:szCs w:val="14"/>
              </w:rPr>
              <w:tab/>
              <w:t>(month/day/year)</w:t>
            </w:r>
          </w:p>
          <w:p w14:paraId="2ADFD421" w14:textId="77777777" w:rsidR="00DB6E77" w:rsidRDefault="00DB6E77">
            <w:pPr>
              <w:pStyle w:val="Instructioncenter"/>
              <w:rPr>
                <w:color w:val="000000"/>
              </w:rPr>
            </w:pPr>
          </w:p>
        </w:tc>
      </w:tr>
    </w:tbl>
    <w:p w14:paraId="71D4C2BE" w14:textId="0C1DCB32" w:rsidR="003C2174" w:rsidRPr="002001A5" w:rsidRDefault="00D051C2" w:rsidP="003C2174">
      <w:pPr>
        <w:pStyle w:val="UCBBase"/>
      </w:pPr>
      <w:r w:rsidRPr="00274E68">
        <w:t xml:space="preserve">Note: This form cannot be recorded independently. </w:t>
      </w:r>
    </w:p>
    <w:sectPr w:rsidR="003C2174" w:rsidRPr="002001A5" w:rsidSect="00257D3D">
      <w:headerReference w:type="default" r:id="rId8"/>
      <w:footerReference w:type="first" r:id="rId9"/>
      <w:pgSz w:w="12240" w:h="15840" w:code="1"/>
      <w:pgMar w:top="936" w:right="936" w:bottom="936" w:left="936" w:header="907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3B684" w14:textId="77777777" w:rsidR="003573A1" w:rsidRDefault="003573A1">
      <w:r>
        <w:separator/>
      </w:r>
    </w:p>
    <w:p w14:paraId="6D4DE674" w14:textId="77777777" w:rsidR="003573A1" w:rsidRDefault="003573A1"/>
    <w:p w14:paraId="608EDDC2" w14:textId="77777777" w:rsidR="003573A1" w:rsidRDefault="003573A1"/>
  </w:endnote>
  <w:endnote w:type="continuationSeparator" w:id="0">
    <w:p w14:paraId="62F484F4" w14:textId="77777777" w:rsidR="003573A1" w:rsidRDefault="003573A1">
      <w:r>
        <w:continuationSeparator/>
      </w:r>
    </w:p>
    <w:p w14:paraId="599D64EC" w14:textId="77777777" w:rsidR="003573A1" w:rsidRDefault="003573A1"/>
    <w:p w14:paraId="06359B3D" w14:textId="77777777" w:rsidR="003573A1" w:rsidRDefault="003573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137EE" w14:textId="2A4113F4" w:rsidR="00257D3D" w:rsidRPr="00F955C3" w:rsidRDefault="00257D3D" w:rsidP="00257D3D">
    <w:pPr>
      <w:pStyle w:val="UCBFooterBord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E128F" w14:textId="77777777" w:rsidR="003573A1" w:rsidRDefault="003573A1">
      <w:r>
        <w:separator/>
      </w:r>
    </w:p>
    <w:p w14:paraId="4E0ADFE0" w14:textId="77777777" w:rsidR="003573A1" w:rsidRDefault="003573A1"/>
    <w:p w14:paraId="123B6BBF" w14:textId="77777777" w:rsidR="003573A1" w:rsidRDefault="003573A1"/>
  </w:footnote>
  <w:footnote w:type="continuationSeparator" w:id="0">
    <w:p w14:paraId="1DD20AAB" w14:textId="77777777" w:rsidR="003573A1" w:rsidRDefault="003573A1">
      <w:r>
        <w:continuationSeparator/>
      </w:r>
    </w:p>
    <w:p w14:paraId="1DF003FC" w14:textId="77777777" w:rsidR="003573A1" w:rsidRDefault="003573A1"/>
    <w:p w14:paraId="1BD5A76D" w14:textId="77777777" w:rsidR="003573A1" w:rsidRDefault="003573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39199" w14:textId="19BFF793" w:rsidR="003C2174" w:rsidRPr="00D533A5" w:rsidRDefault="003C2174" w:rsidP="00891C90">
    <w:pPr>
      <w:pStyle w:val="UCBHeaderBorder"/>
    </w:pPr>
    <w:r w:rsidRPr="00D533A5">
      <w:t xml:space="preserve">Page </w:t>
    </w:r>
    <w:r w:rsidRPr="00D533A5">
      <w:fldChar w:fldCharType="begin"/>
    </w:r>
    <w:r w:rsidRPr="00D533A5">
      <w:instrText xml:space="preserve"> PAGE </w:instrText>
    </w:r>
    <w:r w:rsidRPr="00D533A5">
      <w:fldChar w:fldCharType="separate"/>
    </w:r>
    <w:r w:rsidR="003C7EE6">
      <w:rPr>
        <w:noProof/>
      </w:rPr>
      <w:t>2</w:t>
    </w:r>
    <w:r w:rsidRPr="00D533A5">
      <w:fldChar w:fldCharType="end"/>
    </w:r>
    <w:r w:rsidRPr="00D533A5">
      <w:t xml:space="preserve"> of </w:t>
    </w:r>
    <w:r w:rsidR="00EC2384">
      <w:fldChar w:fldCharType="begin"/>
    </w:r>
    <w:r w:rsidR="00EC2384">
      <w:instrText xml:space="preserve"> NUMPAGES </w:instrText>
    </w:r>
    <w:r w:rsidR="00EC2384">
      <w:fldChar w:fldCharType="separate"/>
    </w:r>
    <w:r w:rsidR="003C7EE6">
      <w:rPr>
        <w:noProof/>
      </w:rPr>
      <w:t>2</w:t>
    </w:r>
    <w:r w:rsidR="00EC2384">
      <w:rPr>
        <w:noProof/>
      </w:rPr>
      <w:fldChar w:fldCharType="end"/>
    </w:r>
    <w:r w:rsidRPr="00D533A5">
      <w:tab/>
    </w:r>
    <w:r w:rsidR="00891C90" w:rsidRPr="00891C90">
      <w:rPr>
        <w:bCs/>
      </w:rPr>
      <w:t>Minnesota Uniform Conveyancing Blanks</w:t>
    </w:r>
    <w:r w:rsidR="00891C90">
      <w:rPr>
        <w:b/>
      </w:rPr>
      <w:t xml:space="preserve">  Form </w:t>
    </w:r>
    <w:r w:rsidR="00395AC5">
      <w:rPr>
        <w:b/>
      </w:rPr>
      <w:t>40.9.2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2644"/>
    <w:multiLevelType w:val="multilevel"/>
    <w:tmpl w:val="D5F6CBA6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15BF"/>
    <w:multiLevelType w:val="hybridMultilevel"/>
    <w:tmpl w:val="05586524"/>
    <w:lvl w:ilvl="0" w:tplc="8258FBD0">
      <w:start w:val="1"/>
      <w:numFmt w:val="decimal"/>
      <w:lvlText w:val="(%1)"/>
      <w:lvlJc w:val="left"/>
      <w:pPr>
        <w:tabs>
          <w:tab w:val="num" w:pos="720"/>
        </w:tabs>
        <w:ind w:left="720" w:hanging="504"/>
      </w:pPr>
      <w:rPr>
        <w:rFonts w:ascii="Arial Narrow" w:hAnsi="Arial Narrow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8F76F0"/>
    <w:multiLevelType w:val="multilevel"/>
    <w:tmpl w:val="7988E422"/>
    <w:lvl w:ilvl="0">
      <w:start w:val="1"/>
      <w:numFmt w:val="bullet"/>
      <w:lvlText w:val="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03BA3"/>
    <w:multiLevelType w:val="multilevel"/>
    <w:tmpl w:val="E53CE18A"/>
    <w:lvl w:ilvl="0">
      <w:start w:val="1"/>
      <w:numFmt w:val="bullet"/>
      <w:lvlText w:val="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342EF"/>
    <w:multiLevelType w:val="multilevel"/>
    <w:tmpl w:val="304A15AC"/>
    <w:lvl w:ilvl="0">
      <w:start w:val="1"/>
      <w:numFmt w:val="bullet"/>
      <w:lvlText w:val="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822B6"/>
    <w:multiLevelType w:val="hybridMultilevel"/>
    <w:tmpl w:val="3C42373A"/>
    <w:lvl w:ilvl="0" w:tplc="29FC2614">
      <w:start w:val="1"/>
      <w:numFmt w:val="bullet"/>
      <w:lvlText w:val="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A540C"/>
    <w:multiLevelType w:val="multilevel"/>
    <w:tmpl w:val="49C0C25E"/>
    <w:lvl w:ilvl="0">
      <w:start w:val="1"/>
      <w:numFmt w:val="bullet"/>
      <w:lvlText w:val="□"/>
      <w:lvlJc w:val="left"/>
      <w:pPr>
        <w:tabs>
          <w:tab w:val="num" w:pos="288"/>
        </w:tabs>
        <w:ind w:left="288" w:hanging="288"/>
      </w:pPr>
      <w:rPr>
        <w:rFonts w:ascii="Arial Narrow" w:hAnsi="Arial Narrow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30C8F"/>
    <w:multiLevelType w:val="multilevel"/>
    <w:tmpl w:val="E692249E"/>
    <w:lvl w:ilvl="0">
      <w:start w:val="1"/>
      <w:numFmt w:val="bullet"/>
      <w:lvlText w:val="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22740"/>
    <w:multiLevelType w:val="hybridMultilevel"/>
    <w:tmpl w:val="2CE01B06"/>
    <w:lvl w:ilvl="0" w:tplc="2E001AC8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608B035D"/>
    <w:multiLevelType w:val="hybridMultilevel"/>
    <w:tmpl w:val="C5CA8294"/>
    <w:lvl w:ilvl="0" w:tplc="D65ABE68">
      <w:start w:val="1"/>
      <w:numFmt w:val="bullet"/>
      <w:lvlText w:val="□"/>
      <w:lvlJc w:val="left"/>
      <w:pPr>
        <w:tabs>
          <w:tab w:val="num" w:pos="288"/>
        </w:tabs>
        <w:ind w:left="288" w:hanging="288"/>
      </w:pPr>
      <w:rPr>
        <w:rFonts w:ascii="Arial Narrow" w:hAnsi="Arial Narrow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AC7E4C"/>
    <w:multiLevelType w:val="hybridMultilevel"/>
    <w:tmpl w:val="A4BEBEA0"/>
    <w:lvl w:ilvl="0" w:tplc="694AB978"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Wingdings 2" w:hAnsi="Wingdings 2" w:cs="Times New Roman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61F5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738B5B68"/>
    <w:multiLevelType w:val="hybridMultilevel"/>
    <w:tmpl w:val="6D362160"/>
    <w:lvl w:ilvl="0" w:tplc="53F8B236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 w15:restartNumberingAfterBreak="0">
    <w:nsid w:val="7DF62826"/>
    <w:multiLevelType w:val="multilevel"/>
    <w:tmpl w:val="A0A0ADEA"/>
    <w:lvl w:ilvl="0">
      <w:start w:val="1"/>
      <w:numFmt w:val="bullet"/>
      <w:lvlText w:val="□"/>
      <w:lvlJc w:val="left"/>
      <w:pPr>
        <w:tabs>
          <w:tab w:val="num" w:pos="288"/>
        </w:tabs>
        <w:ind w:left="288" w:hanging="288"/>
      </w:pPr>
      <w:rPr>
        <w:rFonts w:ascii="Arial Narrow" w:hAnsi="Arial Narrow" w:hint="default"/>
        <w:b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151945">
    <w:abstractNumId w:val="5"/>
  </w:num>
  <w:num w:numId="2" w16cid:durableId="1556816755">
    <w:abstractNumId w:val="0"/>
  </w:num>
  <w:num w:numId="3" w16cid:durableId="607548627">
    <w:abstractNumId w:val="2"/>
  </w:num>
  <w:num w:numId="4" w16cid:durableId="30615735">
    <w:abstractNumId w:val="9"/>
  </w:num>
  <w:num w:numId="5" w16cid:durableId="311523112">
    <w:abstractNumId w:val="11"/>
  </w:num>
  <w:num w:numId="6" w16cid:durableId="1645350769">
    <w:abstractNumId w:val="7"/>
  </w:num>
  <w:num w:numId="7" w16cid:durableId="258371670">
    <w:abstractNumId w:val="4"/>
  </w:num>
  <w:num w:numId="8" w16cid:durableId="718817914">
    <w:abstractNumId w:val="3"/>
  </w:num>
  <w:num w:numId="9" w16cid:durableId="1594051612">
    <w:abstractNumId w:val="6"/>
  </w:num>
  <w:num w:numId="10" w16cid:durableId="713891890">
    <w:abstractNumId w:val="13"/>
  </w:num>
  <w:num w:numId="11" w16cid:durableId="1276790203">
    <w:abstractNumId w:val="1"/>
  </w:num>
  <w:num w:numId="12" w16cid:durableId="1481003174">
    <w:abstractNumId w:val="12"/>
  </w:num>
  <w:num w:numId="13" w16cid:durableId="1522472600">
    <w:abstractNumId w:val="10"/>
  </w:num>
  <w:num w:numId="14" w16cid:durableId="488981609">
    <w:abstractNumId w:val="9"/>
  </w:num>
  <w:num w:numId="15" w16cid:durableId="15813270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4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FF"/>
    <w:rsid w:val="00016730"/>
    <w:rsid w:val="00021625"/>
    <w:rsid w:val="00024F23"/>
    <w:rsid w:val="00027589"/>
    <w:rsid w:val="0004682C"/>
    <w:rsid w:val="000634E0"/>
    <w:rsid w:val="00092C14"/>
    <w:rsid w:val="00096935"/>
    <w:rsid w:val="000E365F"/>
    <w:rsid w:val="000E57C0"/>
    <w:rsid w:val="001204FF"/>
    <w:rsid w:val="001227D5"/>
    <w:rsid w:val="0013562C"/>
    <w:rsid w:val="001566FA"/>
    <w:rsid w:val="0015798D"/>
    <w:rsid w:val="00170ADD"/>
    <w:rsid w:val="00173C19"/>
    <w:rsid w:val="00175702"/>
    <w:rsid w:val="001757B3"/>
    <w:rsid w:val="00176583"/>
    <w:rsid w:val="001B0F99"/>
    <w:rsid w:val="001C476A"/>
    <w:rsid w:val="001C7BBB"/>
    <w:rsid w:val="002001A5"/>
    <w:rsid w:val="002015E4"/>
    <w:rsid w:val="00217C5A"/>
    <w:rsid w:val="00235194"/>
    <w:rsid w:val="00241BEB"/>
    <w:rsid w:val="00242781"/>
    <w:rsid w:val="002459F8"/>
    <w:rsid w:val="00251A4A"/>
    <w:rsid w:val="00257D3D"/>
    <w:rsid w:val="002611E0"/>
    <w:rsid w:val="002A0B55"/>
    <w:rsid w:val="002A6AAB"/>
    <w:rsid w:val="002B221A"/>
    <w:rsid w:val="002B305E"/>
    <w:rsid w:val="002B5CA7"/>
    <w:rsid w:val="002C0A58"/>
    <w:rsid w:val="002D3A63"/>
    <w:rsid w:val="0030372A"/>
    <w:rsid w:val="00306632"/>
    <w:rsid w:val="00310033"/>
    <w:rsid w:val="003121AB"/>
    <w:rsid w:val="00316E7A"/>
    <w:rsid w:val="00341FBA"/>
    <w:rsid w:val="003505DF"/>
    <w:rsid w:val="003514CB"/>
    <w:rsid w:val="003573A1"/>
    <w:rsid w:val="003743D7"/>
    <w:rsid w:val="00376D41"/>
    <w:rsid w:val="00376E86"/>
    <w:rsid w:val="00391A20"/>
    <w:rsid w:val="00395AC5"/>
    <w:rsid w:val="003B6A4D"/>
    <w:rsid w:val="003C108A"/>
    <w:rsid w:val="003C2174"/>
    <w:rsid w:val="003C7EE6"/>
    <w:rsid w:val="003E0B11"/>
    <w:rsid w:val="003E2CA5"/>
    <w:rsid w:val="003E3002"/>
    <w:rsid w:val="003F660B"/>
    <w:rsid w:val="003F7F33"/>
    <w:rsid w:val="00420B17"/>
    <w:rsid w:val="00426340"/>
    <w:rsid w:val="004341E4"/>
    <w:rsid w:val="00446C64"/>
    <w:rsid w:val="004538FC"/>
    <w:rsid w:val="00455466"/>
    <w:rsid w:val="004615A7"/>
    <w:rsid w:val="00467136"/>
    <w:rsid w:val="004742DC"/>
    <w:rsid w:val="00492368"/>
    <w:rsid w:val="00495AB0"/>
    <w:rsid w:val="004C78D3"/>
    <w:rsid w:val="004D786E"/>
    <w:rsid w:val="004E2A57"/>
    <w:rsid w:val="004E4340"/>
    <w:rsid w:val="004F2EF2"/>
    <w:rsid w:val="005035B1"/>
    <w:rsid w:val="00514B03"/>
    <w:rsid w:val="00533329"/>
    <w:rsid w:val="00543BCE"/>
    <w:rsid w:val="00586822"/>
    <w:rsid w:val="005B4855"/>
    <w:rsid w:val="005C0FA7"/>
    <w:rsid w:val="005C15F7"/>
    <w:rsid w:val="005D6FAD"/>
    <w:rsid w:val="005D7139"/>
    <w:rsid w:val="005E0184"/>
    <w:rsid w:val="005E5945"/>
    <w:rsid w:val="00621062"/>
    <w:rsid w:val="0062587B"/>
    <w:rsid w:val="00634571"/>
    <w:rsid w:val="00636154"/>
    <w:rsid w:val="00644BCB"/>
    <w:rsid w:val="006604EC"/>
    <w:rsid w:val="00663256"/>
    <w:rsid w:val="006665C6"/>
    <w:rsid w:val="00670194"/>
    <w:rsid w:val="0067745F"/>
    <w:rsid w:val="006873ED"/>
    <w:rsid w:val="00692D27"/>
    <w:rsid w:val="006A554B"/>
    <w:rsid w:val="006A61A7"/>
    <w:rsid w:val="006D0AA2"/>
    <w:rsid w:val="006F545A"/>
    <w:rsid w:val="0070307D"/>
    <w:rsid w:val="00703193"/>
    <w:rsid w:val="00716D4D"/>
    <w:rsid w:val="007258ED"/>
    <w:rsid w:val="00725D2E"/>
    <w:rsid w:val="00731B6B"/>
    <w:rsid w:val="007446AF"/>
    <w:rsid w:val="00760EF9"/>
    <w:rsid w:val="007611CF"/>
    <w:rsid w:val="00767164"/>
    <w:rsid w:val="0077213F"/>
    <w:rsid w:val="0077280C"/>
    <w:rsid w:val="0078208A"/>
    <w:rsid w:val="007B0F9A"/>
    <w:rsid w:val="007D007D"/>
    <w:rsid w:val="007F2559"/>
    <w:rsid w:val="007F3A3F"/>
    <w:rsid w:val="007F4748"/>
    <w:rsid w:val="008041E8"/>
    <w:rsid w:val="00806C55"/>
    <w:rsid w:val="00814CA0"/>
    <w:rsid w:val="00821951"/>
    <w:rsid w:val="0084010B"/>
    <w:rsid w:val="008457CC"/>
    <w:rsid w:val="00863C38"/>
    <w:rsid w:val="0087629B"/>
    <w:rsid w:val="00876777"/>
    <w:rsid w:val="00881527"/>
    <w:rsid w:val="00886D50"/>
    <w:rsid w:val="00891C90"/>
    <w:rsid w:val="008B5F26"/>
    <w:rsid w:val="008C4811"/>
    <w:rsid w:val="008D73C6"/>
    <w:rsid w:val="008E5A3C"/>
    <w:rsid w:val="008F1EFA"/>
    <w:rsid w:val="008F44F0"/>
    <w:rsid w:val="008F644F"/>
    <w:rsid w:val="00901C07"/>
    <w:rsid w:val="0090445B"/>
    <w:rsid w:val="009154C3"/>
    <w:rsid w:val="00921183"/>
    <w:rsid w:val="00931BAF"/>
    <w:rsid w:val="009704DA"/>
    <w:rsid w:val="009760F6"/>
    <w:rsid w:val="00996F4F"/>
    <w:rsid w:val="009A6B45"/>
    <w:rsid w:val="009D195F"/>
    <w:rsid w:val="009F5089"/>
    <w:rsid w:val="009F55F7"/>
    <w:rsid w:val="00A50D18"/>
    <w:rsid w:val="00A50D3E"/>
    <w:rsid w:val="00A6770C"/>
    <w:rsid w:val="00A711E4"/>
    <w:rsid w:val="00A74F1F"/>
    <w:rsid w:val="00A779AE"/>
    <w:rsid w:val="00A85D7B"/>
    <w:rsid w:val="00AA53B7"/>
    <w:rsid w:val="00AE3F30"/>
    <w:rsid w:val="00B01F4D"/>
    <w:rsid w:val="00B1317C"/>
    <w:rsid w:val="00B266D8"/>
    <w:rsid w:val="00B54D7E"/>
    <w:rsid w:val="00B70CEB"/>
    <w:rsid w:val="00B86793"/>
    <w:rsid w:val="00B9191E"/>
    <w:rsid w:val="00B9432F"/>
    <w:rsid w:val="00BA31A2"/>
    <w:rsid w:val="00BB3CF2"/>
    <w:rsid w:val="00BF052F"/>
    <w:rsid w:val="00BF40A5"/>
    <w:rsid w:val="00C03C0D"/>
    <w:rsid w:val="00C0509B"/>
    <w:rsid w:val="00C124D8"/>
    <w:rsid w:val="00C13F5B"/>
    <w:rsid w:val="00C42DF8"/>
    <w:rsid w:val="00C52E95"/>
    <w:rsid w:val="00C53D2A"/>
    <w:rsid w:val="00C6197C"/>
    <w:rsid w:val="00C73E30"/>
    <w:rsid w:val="00C82E75"/>
    <w:rsid w:val="00CC39F1"/>
    <w:rsid w:val="00CD02DC"/>
    <w:rsid w:val="00CE6B70"/>
    <w:rsid w:val="00CF6127"/>
    <w:rsid w:val="00CF6FCD"/>
    <w:rsid w:val="00D02D47"/>
    <w:rsid w:val="00D051C2"/>
    <w:rsid w:val="00D123C6"/>
    <w:rsid w:val="00D15F1E"/>
    <w:rsid w:val="00D34E8A"/>
    <w:rsid w:val="00D533A5"/>
    <w:rsid w:val="00D54804"/>
    <w:rsid w:val="00D83673"/>
    <w:rsid w:val="00D95CE5"/>
    <w:rsid w:val="00DB6E77"/>
    <w:rsid w:val="00DC3E5E"/>
    <w:rsid w:val="00DD033A"/>
    <w:rsid w:val="00DF0E3D"/>
    <w:rsid w:val="00DF56AD"/>
    <w:rsid w:val="00E001A8"/>
    <w:rsid w:val="00E0096A"/>
    <w:rsid w:val="00E013BE"/>
    <w:rsid w:val="00E05CAE"/>
    <w:rsid w:val="00E12643"/>
    <w:rsid w:val="00E133D7"/>
    <w:rsid w:val="00E218CB"/>
    <w:rsid w:val="00E40A08"/>
    <w:rsid w:val="00E56C48"/>
    <w:rsid w:val="00E65EE7"/>
    <w:rsid w:val="00E73A9F"/>
    <w:rsid w:val="00E87822"/>
    <w:rsid w:val="00E91581"/>
    <w:rsid w:val="00E97F89"/>
    <w:rsid w:val="00EC17F3"/>
    <w:rsid w:val="00EC2384"/>
    <w:rsid w:val="00F051C1"/>
    <w:rsid w:val="00F509AF"/>
    <w:rsid w:val="00F525E2"/>
    <w:rsid w:val="00F65BC5"/>
    <w:rsid w:val="00F8388F"/>
    <w:rsid w:val="00F955C3"/>
    <w:rsid w:val="00FB0763"/>
    <w:rsid w:val="00FB5AE7"/>
    <w:rsid w:val="00FC57A6"/>
    <w:rsid w:val="00FD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0,0,0,0"/>
    </o:shapedefaults>
    <o:shapelayout v:ext="edit">
      <o:idmap v:ext="edit" data="2"/>
    </o:shapelayout>
  </w:shapeDefaults>
  <w:decimalSymbol w:val="."/>
  <w:listSeparator w:val=","/>
  <w14:docId w14:val="385E0466"/>
  <w15:docId w15:val="{4474AC26-375C-4230-9574-0EF6A05E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"/>
    <w:qFormat/>
    <w:rsid w:val="009D195F"/>
    <w:rPr>
      <w:rFonts w:ascii="Arial Narrow" w:hAnsi="Arial Narrow"/>
    </w:rPr>
  </w:style>
  <w:style w:type="paragraph" w:styleId="Heading1">
    <w:name w:val="heading 1"/>
    <w:basedOn w:val="Normal"/>
    <w:next w:val="UCBBase"/>
    <w:qFormat/>
    <w:rsid w:val="009D195F"/>
    <w:pPr>
      <w:spacing w:before="120" w:after="120"/>
      <w:outlineLvl w:val="0"/>
    </w:pPr>
    <w:rPr>
      <w:rFonts w:ascii="Arial" w:hAnsi="Arial"/>
      <w:b/>
      <w:color w:val="800000"/>
      <w:sz w:val="26"/>
    </w:rPr>
  </w:style>
  <w:style w:type="paragraph" w:styleId="Heading2">
    <w:name w:val="heading 2"/>
    <w:basedOn w:val="Normal"/>
    <w:next w:val="UCBBase"/>
    <w:qFormat/>
    <w:rsid w:val="009D195F"/>
    <w:pPr>
      <w:pBdr>
        <w:bottom w:val="single" w:sz="4" w:space="1" w:color="808080"/>
      </w:pBdr>
      <w:spacing w:before="120" w:after="60"/>
      <w:outlineLvl w:val="1"/>
    </w:pPr>
    <w:rPr>
      <w:b/>
      <w:color w:val="808080"/>
      <w:sz w:val="22"/>
      <w:szCs w:val="24"/>
    </w:rPr>
  </w:style>
  <w:style w:type="paragraph" w:styleId="Heading3">
    <w:name w:val="heading 3"/>
    <w:basedOn w:val="Normal"/>
    <w:next w:val="UCBBase"/>
    <w:qFormat/>
    <w:rsid w:val="009D195F"/>
    <w:pPr>
      <w:keepNext/>
      <w:spacing w:before="60" w:after="60"/>
      <w:outlineLvl w:val="2"/>
    </w:pPr>
    <w:rPr>
      <w:rFonts w:cs="Arial"/>
      <w:b/>
      <w:bCs/>
      <w:i/>
      <w:color w:val="333399"/>
      <w:sz w:val="22"/>
      <w:szCs w:val="26"/>
    </w:rPr>
  </w:style>
  <w:style w:type="paragraph" w:styleId="Heading4">
    <w:name w:val="heading 4"/>
    <w:basedOn w:val="Normal"/>
    <w:next w:val="UCBBase"/>
    <w:qFormat/>
    <w:rsid w:val="009D195F"/>
    <w:pPr>
      <w:keepNext/>
      <w:spacing w:before="60" w:after="60"/>
      <w:ind w:left="346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qFormat/>
    <w:rsid w:val="009D195F"/>
    <w:pPr>
      <w:spacing w:before="240" w:after="60" w:line="264" w:lineRule="auto"/>
      <w:outlineLvl w:val="4"/>
    </w:pPr>
    <w:rPr>
      <w:rFonts w:ascii="Georgia" w:hAnsi="Georgia"/>
      <w:b/>
      <w:bCs/>
      <w:i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CBBase">
    <w:name w:val="UCB Base"/>
    <w:rsid w:val="009D195F"/>
    <w:pPr>
      <w:spacing w:line="280" w:lineRule="exact"/>
    </w:pPr>
    <w:rPr>
      <w:rFonts w:ascii="Arial Narrow" w:hAnsi="Arial Narrow"/>
    </w:rPr>
  </w:style>
  <w:style w:type="paragraph" w:customStyle="1" w:styleId="UCB8ptctr">
    <w:name w:val="UCB 8pt ctr"/>
    <w:basedOn w:val="UCBBase"/>
    <w:next w:val="UCBBase"/>
    <w:rsid w:val="009D195F"/>
    <w:pPr>
      <w:spacing w:line="240" w:lineRule="auto"/>
      <w:jc w:val="center"/>
    </w:pPr>
    <w:rPr>
      <w:sz w:val="16"/>
    </w:rPr>
  </w:style>
  <w:style w:type="paragraph" w:customStyle="1" w:styleId="UCBBase-Right">
    <w:name w:val="UCB Base-Right"/>
    <w:basedOn w:val="UCBBase"/>
    <w:next w:val="UCBBase"/>
    <w:qFormat/>
    <w:rsid w:val="009D195F"/>
    <w:pPr>
      <w:jc w:val="right"/>
    </w:pPr>
  </w:style>
  <w:style w:type="paragraph" w:customStyle="1" w:styleId="UCBCallout">
    <w:name w:val="UCB Callout"/>
    <w:basedOn w:val="UCBBase"/>
    <w:next w:val="UCBBase"/>
    <w:semiHidden/>
    <w:rsid w:val="009D195F"/>
    <w:pPr>
      <w:spacing w:before="60" w:after="60"/>
    </w:pPr>
    <w:rPr>
      <w:rFonts w:ascii="Georgia" w:hAnsi="Georgia"/>
      <w:color w:val="666699"/>
      <w:sz w:val="19"/>
    </w:rPr>
  </w:style>
  <w:style w:type="paragraph" w:customStyle="1" w:styleId="UCBFooterBold">
    <w:name w:val="UCB Footer Bold"/>
    <w:basedOn w:val="UCBBase"/>
    <w:rsid w:val="009D195F"/>
    <w:pPr>
      <w:pBdr>
        <w:bottom w:val="single" w:sz="8" w:space="5" w:color="auto"/>
      </w:pBdr>
      <w:spacing w:line="240" w:lineRule="auto"/>
      <w:jc w:val="center"/>
    </w:pPr>
    <w:rPr>
      <w:b/>
      <w:sz w:val="18"/>
    </w:rPr>
  </w:style>
  <w:style w:type="paragraph" w:customStyle="1" w:styleId="UCBFooterBoldctr">
    <w:name w:val="UCB Footer Bold ctr"/>
    <w:basedOn w:val="UCBBase"/>
    <w:rsid w:val="009D195F"/>
    <w:pPr>
      <w:spacing w:line="240" w:lineRule="auto"/>
      <w:jc w:val="center"/>
    </w:pPr>
    <w:rPr>
      <w:b/>
      <w:sz w:val="18"/>
    </w:rPr>
  </w:style>
  <w:style w:type="paragraph" w:customStyle="1" w:styleId="UCBFooterBoldleft">
    <w:name w:val="UCB Footer Bold left"/>
    <w:basedOn w:val="UCBFooterBoldctr"/>
    <w:rsid w:val="009D195F"/>
    <w:pPr>
      <w:tabs>
        <w:tab w:val="left" w:pos="432"/>
      </w:tabs>
      <w:ind w:left="432" w:hanging="432"/>
      <w:jc w:val="left"/>
    </w:pPr>
  </w:style>
  <w:style w:type="paragraph" w:customStyle="1" w:styleId="UCBFooterBorder">
    <w:name w:val="UCB Footer Border"/>
    <w:basedOn w:val="UCBBase"/>
    <w:rsid w:val="009D195F"/>
    <w:pPr>
      <w:pBdr>
        <w:top w:val="single" w:sz="8" w:space="1" w:color="auto"/>
      </w:pBdr>
      <w:tabs>
        <w:tab w:val="right" w:pos="10354"/>
      </w:tabs>
      <w:spacing w:line="240" w:lineRule="auto"/>
    </w:pPr>
    <w:rPr>
      <w:sz w:val="16"/>
    </w:rPr>
  </w:style>
  <w:style w:type="paragraph" w:customStyle="1" w:styleId="UCBHang38">
    <w:name w:val="UCB Hang .38"/>
    <w:basedOn w:val="UCBBase"/>
    <w:rsid w:val="009D195F"/>
    <w:pPr>
      <w:ind w:left="547" w:hanging="547"/>
    </w:pPr>
  </w:style>
  <w:style w:type="paragraph" w:customStyle="1" w:styleId="UCBHang81">
    <w:name w:val="UCB Hang .81"/>
    <w:basedOn w:val="UCBBase"/>
    <w:rsid w:val="009D195F"/>
    <w:pPr>
      <w:ind w:left="1166" w:hanging="1166"/>
    </w:pPr>
  </w:style>
  <w:style w:type="paragraph" w:customStyle="1" w:styleId="UCBHeader">
    <w:name w:val="UCB Header"/>
    <w:basedOn w:val="UCBBase"/>
    <w:rsid w:val="009D195F"/>
    <w:rPr>
      <w:sz w:val="18"/>
    </w:rPr>
  </w:style>
  <w:style w:type="paragraph" w:customStyle="1" w:styleId="UCBHeaderBold">
    <w:name w:val="UCB Header Bold"/>
    <w:basedOn w:val="UCBBase"/>
    <w:rsid w:val="009D195F"/>
    <w:pPr>
      <w:tabs>
        <w:tab w:val="left" w:pos="2750"/>
        <w:tab w:val="right" w:pos="10354"/>
      </w:tabs>
      <w:spacing w:after="80" w:line="240" w:lineRule="auto"/>
    </w:pPr>
    <w:rPr>
      <w:b/>
      <w:sz w:val="18"/>
    </w:rPr>
  </w:style>
  <w:style w:type="paragraph" w:customStyle="1" w:styleId="UCBHeaderBorder">
    <w:name w:val="UCB Header Border"/>
    <w:basedOn w:val="UCBBase"/>
    <w:rsid w:val="009D195F"/>
    <w:pPr>
      <w:pBdr>
        <w:bottom w:val="single" w:sz="8" w:space="2" w:color="auto"/>
      </w:pBdr>
      <w:tabs>
        <w:tab w:val="right" w:pos="10310"/>
      </w:tabs>
      <w:spacing w:line="240" w:lineRule="auto"/>
    </w:pPr>
    <w:rPr>
      <w:sz w:val="18"/>
    </w:rPr>
  </w:style>
  <w:style w:type="paragraph" w:customStyle="1" w:styleId="UCBIndent24">
    <w:name w:val="UCB Indent .24"/>
    <w:basedOn w:val="UCBBase"/>
    <w:next w:val="UCBBase"/>
    <w:rsid w:val="009D195F"/>
    <w:pPr>
      <w:ind w:left="346"/>
    </w:pPr>
  </w:style>
  <w:style w:type="paragraph" w:customStyle="1" w:styleId="UCBInstruction">
    <w:name w:val="UCB Instruction"/>
    <w:basedOn w:val="UCBBase"/>
    <w:rsid w:val="009D195F"/>
    <w:pPr>
      <w:tabs>
        <w:tab w:val="left" w:pos="907"/>
      </w:tabs>
      <w:spacing w:line="160" w:lineRule="exact"/>
    </w:pPr>
    <w:rPr>
      <w:i/>
      <w:sz w:val="14"/>
    </w:rPr>
  </w:style>
  <w:style w:type="paragraph" w:customStyle="1" w:styleId="UCBLegal">
    <w:name w:val="UCB Legal"/>
    <w:basedOn w:val="UCBBase"/>
    <w:rsid w:val="009D195F"/>
    <w:pPr>
      <w:ind w:left="720" w:right="720"/>
    </w:pPr>
  </w:style>
  <w:style w:type="paragraph" w:customStyle="1" w:styleId="UCBOutlinea">
    <w:name w:val="UCB Outline (a)"/>
    <w:basedOn w:val="UCBBase"/>
    <w:next w:val="UCBBase"/>
    <w:rsid w:val="009D195F"/>
    <w:pPr>
      <w:ind w:left="720" w:firstLine="270"/>
    </w:pPr>
  </w:style>
  <w:style w:type="paragraph" w:customStyle="1" w:styleId="UCBOutlinei">
    <w:name w:val="UCB Outline (i)"/>
    <w:basedOn w:val="UCBBase"/>
    <w:rsid w:val="009D195F"/>
    <w:pPr>
      <w:ind w:left="990" w:firstLine="360"/>
    </w:pPr>
  </w:style>
  <w:style w:type="paragraph" w:customStyle="1" w:styleId="UCBOutline1">
    <w:name w:val="UCB Outline 1."/>
    <w:basedOn w:val="UCBBase"/>
    <w:rsid w:val="009D195F"/>
    <w:pPr>
      <w:ind w:firstLine="720"/>
    </w:pPr>
  </w:style>
  <w:style w:type="paragraph" w:customStyle="1" w:styleId="UCBOutlinehang">
    <w:name w:val="UCB Outline hang"/>
    <w:basedOn w:val="UCBBase"/>
    <w:rsid w:val="009D195F"/>
    <w:pPr>
      <w:ind w:left="720" w:hanging="720"/>
    </w:pPr>
  </w:style>
  <w:style w:type="paragraph" w:customStyle="1" w:styleId="UCBSig">
    <w:name w:val="UCB Sig"/>
    <w:basedOn w:val="UCBBase"/>
    <w:rsid w:val="009D195F"/>
    <w:rPr>
      <w:b/>
    </w:rPr>
  </w:style>
  <w:style w:type="paragraph" w:customStyle="1" w:styleId="UCBSigCorp">
    <w:name w:val="UCB Sig Corp"/>
    <w:basedOn w:val="UCBBase"/>
    <w:rsid w:val="009D195F"/>
    <w:pPr>
      <w:keepNext/>
      <w:keepLines/>
      <w:tabs>
        <w:tab w:val="left" w:leader="underscore" w:pos="4950"/>
        <w:tab w:val="left" w:pos="5400"/>
        <w:tab w:val="right" w:leader="underscore" w:pos="10350"/>
      </w:tabs>
      <w:spacing w:before="400"/>
    </w:pPr>
  </w:style>
  <w:style w:type="paragraph" w:customStyle="1" w:styleId="UCBSigNameTitle">
    <w:name w:val="UCB Sig Name Title"/>
    <w:basedOn w:val="UCBBase"/>
    <w:next w:val="UCBBase"/>
    <w:rsid w:val="009D195F"/>
    <w:pPr>
      <w:keepNext/>
      <w:keepLines/>
      <w:ind w:left="5486"/>
    </w:pPr>
  </w:style>
  <w:style w:type="paragraph" w:customStyle="1" w:styleId="UCBSigNameBold">
    <w:name w:val="UCB Sig Name Bold"/>
    <w:basedOn w:val="UCBSigNameTitle"/>
    <w:next w:val="UCBSigCorp"/>
    <w:rsid w:val="009D195F"/>
    <w:rPr>
      <w:b/>
    </w:rPr>
  </w:style>
  <w:style w:type="paragraph" w:customStyle="1" w:styleId="UCBSpacer">
    <w:name w:val="UCB Spacer"/>
    <w:basedOn w:val="UCBBase"/>
    <w:rsid w:val="009D195F"/>
    <w:pPr>
      <w:spacing w:line="240" w:lineRule="exact"/>
    </w:pPr>
    <w:rPr>
      <w:sz w:val="16"/>
    </w:rPr>
  </w:style>
  <w:style w:type="paragraph" w:customStyle="1" w:styleId="UCBSTAT">
    <w:name w:val="UCB STAT"/>
    <w:basedOn w:val="UCBBase"/>
    <w:rsid w:val="009D195F"/>
    <w:pPr>
      <w:ind w:left="720" w:right="720" w:firstLine="576"/>
    </w:pPr>
    <w:rPr>
      <w:sz w:val="24"/>
      <w:u w:val="single"/>
    </w:rPr>
  </w:style>
  <w:style w:type="paragraph" w:customStyle="1" w:styleId="UCBSTATBODY">
    <w:name w:val="UCB STAT BODY"/>
    <w:basedOn w:val="UCBBase"/>
    <w:rsid w:val="009D195F"/>
    <w:pPr>
      <w:ind w:left="720" w:right="720"/>
    </w:pPr>
    <w:rPr>
      <w:caps/>
      <w:sz w:val="24"/>
      <w:u w:val="single"/>
    </w:rPr>
  </w:style>
  <w:style w:type="paragraph" w:customStyle="1" w:styleId="UCBSTATBOLD">
    <w:name w:val="UCB STAT BOLD"/>
    <w:basedOn w:val="UCBBase"/>
    <w:rsid w:val="009D195F"/>
    <w:pPr>
      <w:ind w:left="720" w:right="720" w:firstLine="576"/>
      <w:jc w:val="center"/>
    </w:pPr>
    <w:rPr>
      <w:b/>
      <w:caps/>
      <w:sz w:val="24"/>
      <w:u w:val="single"/>
    </w:rPr>
  </w:style>
  <w:style w:type="paragraph" w:customStyle="1" w:styleId="UCBTable9pt">
    <w:name w:val="UCB Table 9pt"/>
    <w:basedOn w:val="UCBBase"/>
    <w:rsid w:val="009D195F"/>
    <w:pPr>
      <w:spacing w:line="240" w:lineRule="auto"/>
    </w:pPr>
    <w:rPr>
      <w:sz w:val="18"/>
    </w:rPr>
  </w:style>
  <w:style w:type="paragraph" w:customStyle="1" w:styleId="UCBTableBullet">
    <w:name w:val="UCB Table Bullet"/>
    <w:basedOn w:val="UCBBase"/>
    <w:rsid w:val="009D195F"/>
    <w:pPr>
      <w:tabs>
        <w:tab w:val="left" w:pos="346"/>
      </w:tabs>
      <w:spacing w:line="240" w:lineRule="exact"/>
      <w:ind w:left="346" w:hanging="346"/>
    </w:pPr>
  </w:style>
  <w:style w:type="paragraph" w:customStyle="1" w:styleId="UCBTableLftBold">
    <w:name w:val="UCB Table Lft Bold"/>
    <w:basedOn w:val="UCBBase"/>
    <w:rsid w:val="009D195F"/>
    <w:pPr>
      <w:keepLines/>
      <w:pBdr>
        <w:top w:val="single" w:sz="8" w:space="1" w:color="auto"/>
        <w:bottom w:val="single" w:sz="8" w:space="1" w:color="auto"/>
      </w:pBdr>
      <w:spacing w:line="240" w:lineRule="auto"/>
    </w:pPr>
    <w:rPr>
      <w:b/>
    </w:rPr>
  </w:style>
  <w:style w:type="paragraph" w:customStyle="1" w:styleId="UCBTableRtBold">
    <w:name w:val="UCB Table Rt Bold"/>
    <w:basedOn w:val="UCBBase"/>
    <w:rsid w:val="009D195F"/>
    <w:pPr>
      <w:keepLines/>
      <w:pBdr>
        <w:top w:val="single" w:sz="8" w:space="1" w:color="auto"/>
        <w:bottom w:val="single" w:sz="8" w:space="1" w:color="auto"/>
      </w:pBdr>
      <w:spacing w:line="240" w:lineRule="auto"/>
      <w:jc w:val="right"/>
    </w:pPr>
    <w:rPr>
      <w:b/>
    </w:rPr>
  </w:style>
  <w:style w:type="paragraph" w:customStyle="1" w:styleId="UCBTitle">
    <w:name w:val="UCB Title"/>
    <w:basedOn w:val="UCBBase"/>
    <w:rsid w:val="009D195F"/>
    <w:pPr>
      <w:jc w:val="center"/>
    </w:pPr>
    <w:rPr>
      <w:b/>
      <w:caps/>
      <w:sz w:val="24"/>
    </w:rPr>
  </w:style>
  <w:style w:type="paragraph" w:styleId="Header">
    <w:name w:val="header"/>
    <w:basedOn w:val="Normal"/>
    <w:semiHidden/>
    <w:rsid w:val="009D195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D195F"/>
    <w:rPr>
      <w:rFonts w:ascii="Tahoma" w:hAnsi="Tahoma" w:cs="Tahoma"/>
      <w:sz w:val="16"/>
      <w:szCs w:val="16"/>
    </w:rPr>
  </w:style>
  <w:style w:type="paragraph" w:customStyle="1" w:styleId="MSBA-Notice14pt">
    <w:name w:val="MSBA-Notice 14pt"/>
    <w:basedOn w:val="UCBBase"/>
    <w:semiHidden/>
    <w:rsid w:val="009D195F"/>
    <w:pPr>
      <w:spacing w:after="240" w:line="240" w:lineRule="auto"/>
      <w:ind w:firstLine="720"/>
    </w:pPr>
    <w:rPr>
      <w:rFonts w:ascii="Arial" w:hAnsi="Arial"/>
      <w:b/>
      <w:sz w:val="28"/>
    </w:rPr>
  </w:style>
  <w:style w:type="paragraph" w:customStyle="1" w:styleId="MSBA-Notice20pt">
    <w:name w:val="MSBA-Notice 20pt"/>
    <w:basedOn w:val="UCBBase"/>
    <w:semiHidden/>
    <w:rsid w:val="009D195F"/>
    <w:pPr>
      <w:spacing w:before="240" w:after="240" w:line="240" w:lineRule="auto"/>
      <w:jc w:val="center"/>
    </w:pPr>
    <w:rPr>
      <w:rFonts w:ascii="Arial" w:hAnsi="Arial"/>
      <w:b/>
      <w:sz w:val="40"/>
    </w:rPr>
  </w:style>
  <w:style w:type="paragraph" w:customStyle="1" w:styleId="MSBA-Notice14ptspaceafter">
    <w:name w:val="MSBA-Notice 14pt space after"/>
    <w:basedOn w:val="UCBBase"/>
    <w:semiHidden/>
    <w:rsid w:val="009D195F"/>
    <w:pPr>
      <w:spacing w:after="240" w:line="240" w:lineRule="auto"/>
      <w:ind w:firstLine="720"/>
    </w:pPr>
    <w:rPr>
      <w:rFonts w:ascii="Arial" w:hAnsi="Arial"/>
      <w:b/>
      <w:sz w:val="28"/>
    </w:rPr>
  </w:style>
  <w:style w:type="paragraph" w:customStyle="1" w:styleId="MSBA-Notice14ptnospaceafter">
    <w:name w:val="MSBA-Notice 14pt no space after"/>
    <w:basedOn w:val="UCBBase"/>
    <w:semiHidden/>
    <w:rsid w:val="009D195F"/>
    <w:pPr>
      <w:spacing w:line="240" w:lineRule="auto"/>
    </w:pPr>
    <w:rPr>
      <w:rFonts w:ascii="Arial" w:hAnsi="Arial"/>
      <w:b/>
      <w:sz w:val="28"/>
    </w:rPr>
  </w:style>
  <w:style w:type="paragraph" w:styleId="Footer">
    <w:name w:val="footer"/>
    <w:basedOn w:val="Normal"/>
    <w:semiHidden/>
    <w:rsid w:val="009D195F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9D195F"/>
    <w:rPr>
      <w:sz w:val="16"/>
      <w:szCs w:val="16"/>
    </w:rPr>
  </w:style>
  <w:style w:type="paragraph" w:styleId="CommentText">
    <w:name w:val="annotation text"/>
    <w:basedOn w:val="Normal"/>
    <w:semiHidden/>
    <w:rsid w:val="009D195F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</w:pPr>
  </w:style>
  <w:style w:type="paragraph" w:styleId="CommentSubject">
    <w:name w:val="annotation subject"/>
    <w:basedOn w:val="CommentText"/>
    <w:next w:val="CommentText"/>
    <w:semiHidden/>
    <w:rsid w:val="009D195F"/>
    <w:pPr>
      <w:tabs>
        <w:tab w:val="clear" w:pos="576"/>
        <w:tab w:val="clear" w:pos="1152"/>
        <w:tab w:val="clear" w:pos="1728"/>
        <w:tab w:val="clear" w:pos="2304"/>
        <w:tab w:val="clear" w:pos="2880"/>
        <w:tab w:val="clear" w:pos="3456"/>
        <w:tab w:val="clear" w:pos="4032"/>
        <w:tab w:val="clear" w:pos="4608"/>
        <w:tab w:val="clear" w:pos="5184"/>
        <w:tab w:val="clear" w:pos="5760"/>
        <w:tab w:val="clear" w:pos="6336"/>
        <w:tab w:val="clear" w:pos="6912"/>
        <w:tab w:val="clear" w:pos="7488"/>
        <w:tab w:val="clear" w:pos="8064"/>
        <w:tab w:val="clear" w:pos="8640"/>
        <w:tab w:val="clear" w:pos="9216"/>
        <w:tab w:val="clear" w:pos="9792"/>
        <w:tab w:val="clear" w:pos="10080"/>
        <w:tab w:val="clear" w:pos="10368"/>
      </w:tabs>
    </w:pPr>
    <w:rPr>
      <w:b/>
      <w:bCs/>
    </w:rPr>
  </w:style>
  <w:style w:type="paragraph" w:customStyle="1" w:styleId="Instructioncenter">
    <w:name w:val="Instruction_center"/>
    <w:basedOn w:val="Normal"/>
    <w:rsid w:val="00DB6E7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  <w:spacing w:line="160" w:lineRule="exact"/>
      <w:jc w:val="center"/>
    </w:pPr>
    <w:rPr>
      <w:i/>
      <w:sz w:val="14"/>
    </w:rPr>
  </w:style>
  <w:style w:type="character" w:customStyle="1" w:styleId="UnderlinepartialCharChar">
    <w:name w:val="Underline_partial Char Char"/>
    <w:basedOn w:val="DefaultParagraphFont"/>
    <w:link w:val="Underlinepartial"/>
    <w:locked/>
    <w:rsid w:val="00DB6E77"/>
    <w:rPr>
      <w:rFonts w:ascii="Arial Narrow" w:hAnsi="Arial Narrow"/>
      <w:u w:val="single"/>
    </w:rPr>
  </w:style>
  <w:style w:type="paragraph" w:customStyle="1" w:styleId="Underlinepartial">
    <w:name w:val="Underline_partial"/>
    <w:basedOn w:val="Normal"/>
    <w:next w:val="Normal"/>
    <w:link w:val="UnderlinepartialCharChar"/>
    <w:rsid w:val="00DB6E7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  <w:jc w:val="both"/>
    </w:pPr>
    <w:rPr>
      <w:u w:val="single"/>
    </w:rPr>
  </w:style>
  <w:style w:type="character" w:customStyle="1" w:styleId="Instruction7ptChar">
    <w:name w:val="Instruction_7pt Char"/>
    <w:basedOn w:val="DefaultParagraphFont"/>
    <w:link w:val="Instruction7pt"/>
    <w:locked/>
    <w:rsid w:val="00DB6E77"/>
    <w:rPr>
      <w:rFonts w:ascii="Arial Narrow" w:hAnsi="Arial Narrow"/>
      <w:i/>
      <w:sz w:val="14"/>
    </w:rPr>
  </w:style>
  <w:style w:type="paragraph" w:customStyle="1" w:styleId="Instruction7pt">
    <w:name w:val="Instruction_7pt"/>
    <w:basedOn w:val="Normal"/>
    <w:link w:val="Instruction7ptChar"/>
    <w:rsid w:val="00DB6E7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  <w:spacing w:line="160" w:lineRule="exact"/>
      <w:jc w:val="both"/>
    </w:pPr>
    <w:rPr>
      <w:i/>
      <w:sz w:val="14"/>
    </w:rPr>
  </w:style>
  <w:style w:type="character" w:customStyle="1" w:styleId="UnderlinefullChar">
    <w:name w:val="Underline_full Char"/>
    <w:basedOn w:val="DefaultParagraphFont"/>
    <w:link w:val="Underlinefull"/>
    <w:locked/>
    <w:rsid w:val="00DB6E77"/>
    <w:rPr>
      <w:rFonts w:ascii="Arial Narrow" w:hAnsi="Arial Narrow"/>
      <w:u w:val="single"/>
    </w:rPr>
  </w:style>
  <w:style w:type="paragraph" w:customStyle="1" w:styleId="Underlinefull">
    <w:name w:val="Underline_full"/>
    <w:basedOn w:val="Normal"/>
    <w:link w:val="UnderlinefullChar"/>
    <w:rsid w:val="00DB6E7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  <w:jc w:val="both"/>
    </w:pPr>
    <w:rPr>
      <w:u w:val="single"/>
    </w:rPr>
  </w:style>
  <w:style w:type="paragraph" w:customStyle="1" w:styleId="Normal8pt">
    <w:name w:val="Normal_8pt"/>
    <w:basedOn w:val="Normal"/>
    <w:rsid w:val="00DB6E7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  <w:jc w:val="center"/>
    </w:pPr>
    <w:rPr>
      <w:sz w:val="16"/>
    </w:rPr>
  </w:style>
  <w:style w:type="paragraph" w:customStyle="1" w:styleId="Table9pt">
    <w:name w:val="Table_9pt"/>
    <w:basedOn w:val="Normal"/>
    <w:rsid w:val="00DB6E7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</w:pPr>
    <w:rPr>
      <w:sz w:val="18"/>
    </w:rPr>
  </w:style>
  <w:style w:type="character" w:customStyle="1" w:styleId="TablebulletChar">
    <w:name w:val="Table_bullet Char"/>
    <w:basedOn w:val="DefaultParagraphFont"/>
    <w:link w:val="Tablebullet"/>
    <w:locked/>
    <w:rsid w:val="00A711E4"/>
    <w:rPr>
      <w:rFonts w:ascii="Arial Narrow" w:hAnsi="Arial Narrow"/>
    </w:rPr>
  </w:style>
  <w:style w:type="paragraph" w:customStyle="1" w:styleId="Tablebullet">
    <w:name w:val="Table_bullet"/>
    <w:basedOn w:val="Normal"/>
    <w:link w:val="TablebulletChar"/>
    <w:rsid w:val="00A711E4"/>
    <w:pPr>
      <w:tabs>
        <w:tab w:val="num" w:pos="288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  <w:spacing w:line="240" w:lineRule="exact"/>
      <w:ind w:left="288" w:hanging="288"/>
    </w:pPr>
  </w:style>
  <w:style w:type="paragraph" w:styleId="ListParagraph">
    <w:name w:val="List Paragraph"/>
    <w:basedOn w:val="Normal"/>
    <w:uiPriority w:val="34"/>
    <w:qFormat/>
    <w:rsid w:val="00A711E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right" w:pos="8640"/>
        <w:tab w:val="right" w:pos="9216"/>
        <w:tab w:val="right" w:pos="9792"/>
        <w:tab w:val="right" w:pos="10080"/>
        <w:tab w:val="right" w:pos="10368"/>
      </w:tabs>
      <w:ind w:left="720"/>
      <w:contextualSpacing/>
    </w:pPr>
  </w:style>
  <w:style w:type="table" w:styleId="TableGrid">
    <w:name w:val="Table Grid"/>
    <w:basedOn w:val="TableNormal"/>
    <w:uiPriority w:val="39"/>
    <w:rsid w:val="00BA31A2"/>
    <w:pPr>
      <w:jc w:val="both"/>
    </w:pPr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5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6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mf\Application%20Data\Microsoft\Templates\Editable_UCB-201006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2571D383D8E4A853D3CEEBB8B0E7E" ma:contentTypeVersion="10" ma:contentTypeDescription="Create a new document." ma:contentTypeScope="" ma:versionID="9ac8dbec802e56714152d7b7f1d27b80">
  <xsd:schema xmlns:xsd="http://www.w3.org/2001/XMLSchema" xmlns:xs="http://www.w3.org/2001/XMLSchema" xmlns:p="http://schemas.microsoft.com/office/2006/metadata/properties" xmlns:ns2="a1748e2a-452e-4428-8e19-44a215980d45" xmlns:ns3="98d6b041-7c09-4b88-9f4f-1ebe66e0c40d" targetNamespace="http://schemas.microsoft.com/office/2006/metadata/properties" ma:root="true" ma:fieldsID="dbace5c326f6ef564f91b56d5911ce87" ns2:_="" ns3:_="">
    <xsd:import namespace="a1748e2a-452e-4428-8e19-44a215980d45"/>
    <xsd:import namespace="98d6b041-7c09-4b88-9f4f-1ebe66e0c4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48e2a-452e-4428-8e19-44a215980d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b041-7c09-4b88-9f4f-1ebe66e0c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F06B0D-35CB-AB47-87EE-4BC51615FD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EB9884-FEFC-4191-8028-E860E380E84E}"/>
</file>

<file path=customXml/itemProps3.xml><?xml version="1.0" encoding="utf-8"?>
<ds:datastoreItem xmlns:ds="http://schemas.openxmlformats.org/officeDocument/2006/customXml" ds:itemID="{C6435E5E-7803-4741-AFA8-BAAE2622F4CF}"/>
</file>

<file path=customXml/itemProps4.xml><?xml version="1.0" encoding="utf-8"?>
<ds:datastoreItem xmlns:ds="http://schemas.openxmlformats.org/officeDocument/2006/customXml" ds:itemID="{2DD9D496-7DE3-4FD3-910F-0750C9E4649B}"/>
</file>

<file path=docProps/app.xml><?xml version="1.0" encoding="utf-8"?>
<Properties xmlns="http://schemas.openxmlformats.org/officeDocument/2006/extended-properties" xmlns:vt="http://schemas.openxmlformats.org/officeDocument/2006/docPropsVTypes">
  <Template>Editable_UCB-20100601</Template>
  <TotalTime>2</TotalTime>
  <Pages>1</Pages>
  <Words>464</Words>
  <Characters>3361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Minnesota State Bar Association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Leslie Matton-Flynn</dc:creator>
  <cp:keywords/>
  <dc:description/>
  <cp:lastModifiedBy>Knautz, Timothy (COMM)</cp:lastModifiedBy>
  <cp:revision>2</cp:revision>
  <cp:lastPrinted>2010-06-08T16:30:00Z</cp:lastPrinted>
  <dcterms:created xsi:type="dcterms:W3CDTF">2024-03-28T18:18:00Z</dcterms:created>
  <dcterms:modified xsi:type="dcterms:W3CDTF">2024-03-28T18:18:00Z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0x010100EF22571D383D8E4A853D3CEEBB8B0E7E</vt:lpwstr>
  </property>
</Properties>
</file>